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78A" w:rsidRPr="006A45CF" w:rsidRDefault="00E6578A" w:rsidP="00276718">
      <w:pPr>
        <w:jc w:val="center"/>
        <w:rPr>
          <w:rFonts w:ascii="Times New Roman" w:hAnsi="Times New Roman"/>
          <w:b/>
        </w:rPr>
      </w:pPr>
      <w:r w:rsidRPr="006A45CF">
        <w:rPr>
          <w:rFonts w:ascii="Times New Roman" w:hAnsi="Times New Roman"/>
          <w:b/>
        </w:rPr>
        <w:t>МИНИСТЕРСТВО ПРОСВЕЩЕНИЯ РОССИЙСКОЙ ФЕДЕРАЦИИ</w:t>
      </w:r>
    </w:p>
    <w:p w:rsidR="00E6578A" w:rsidRPr="006A45CF" w:rsidRDefault="00E6578A" w:rsidP="00276718">
      <w:pPr>
        <w:jc w:val="center"/>
        <w:rPr>
          <w:rFonts w:ascii="Times New Roman" w:hAnsi="Times New Roman"/>
          <w:b/>
        </w:rPr>
      </w:pPr>
      <w:r w:rsidRPr="006A45CF">
        <w:rPr>
          <w:rFonts w:ascii="Times New Roman" w:hAnsi="Times New Roman"/>
          <w:b/>
        </w:rPr>
        <w:t>Министерство образования и науки Алтайского края</w:t>
      </w:r>
    </w:p>
    <w:p w:rsidR="00E6578A" w:rsidRPr="006A45CF" w:rsidRDefault="00E6578A" w:rsidP="00276718">
      <w:pPr>
        <w:jc w:val="center"/>
        <w:rPr>
          <w:rFonts w:ascii="Times New Roman" w:hAnsi="Times New Roman"/>
          <w:b/>
        </w:rPr>
      </w:pPr>
      <w:r w:rsidRPr="006A45CF">
        <w:rPr>
          <w:rFonts w:ascii="Times New Roman" w:hAnsi="Times New Roman"/>
          <w:b/>
        </w:rPr>
        <w:t>Администрация Третьяковского района</w:t>
      </w:r>
    </w:p>
    <w:p w:rsidR="00E6578A" w:rsidRPr="006A45CF" w:rsidRDefault="00E6578A" w:rsidP="00276718">
      <w:pPr>
        <w:jc w:val="center"/>
        <w:rPr>
          <w:rFonts w:ascii="Times New Roman" w:hAnsi="Times New Roman"/>
          <w:b/>
        </w:rPr>
      </w:pPr>
      <w:r w:rsidRPr="006A45CF">
        <w:rPr>
          <w:rFonts w:ascii="Times New Roman" w:hAnsi="Times New Roman"/>
          <w:b/>
        </w:rPr>
        <w:t>МКОУ "Плосковская СОШ"</w:t>
      </w:r>
    </w:p>
    <w:p w:rsidR="00E6578A" w:rsidRDefault="00E6578A" w:rsidP="00276718">
      <w:pPr>
        <w:rPr>
          <w:b/>
          <w:sz w:val="36"/>
        </w:rPr>
      </w:pPr>
    </w:p>
    <w:p w:rsidR="00E6578A" w:rsidRDefault="00E6578A" w:rsidP="00276718">
      <w:pPr>
        <w:spacing w:after="160"/>
        <w:rPr>
          <w:b/>
        </w:rPr>
      </w:pPr>
    </w:p>
    <w:tbl>
      <w:tblPr>
        <w:tblW w:w="10343" w:type="dxa"/>
        <w:tblLook w:val="0000"/>
      </w:tblPr>
      <w:tblGrid>
        <w:gridCol w:w="6232"/>
        <w:gridCol w:w="4111"/>
      </w:tblGrid>
      <w:tr w:rsidR="00E6578A" w:rsidTr="00176834">
        <w:trPr>
          <w:trHeight w:val="1552"/>
        </w:trPr>
        <w:tc>
          <w:tcPr>
            <w:tcW w:w="623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78A" w:rsidRDefault="00E6578A" w:rsidP="00176834">
            <w:pPr>
              <w:tabs>
                <w:tab w:val="left" w:pos="3075"/>
                <w:tab w:val="left" w:pos="6885"/>
              </w:tabs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78A" w:rsidRDefault="00E6578A" w:rsidP="00176834">
            <w:pPr>
              <w:tabs>
                <w:tab w:val="left" w:pos="3075"/>
              </w:tabs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style="width:95.25pt;height:95.25pt;visibility:visible" filled="t">
                  <v:imagedata r:id="rId5" o:title=""/>
                </v:shape>
              </w:pict>
            </w:r>
          </w:p>
        </w:tc>
      </w:tr>
    </w:tbl>
    <w:p w:rsidR="00E6578A" w:rsidRDefault="00E6578A" w:rsidP="00872354">
      <w:pPr>
        <w:ind w:right="80"/>
        <w:jc w:val="center"/>
        <w:rPr>
          <w:rStyle w:val="3"/>
          <w:b w:val="0"/>
          <w:bCs w:val="0"/>
        </w:rPr>
      </w:pPr>
    </w:p>
    <w:p w:rsidR="00E6578A" w:rsidRDefault="00E6578A" w:rsidP="00872354">
      <w:pPr>
        <w:ind w:right="80"/>
        <w:jc w:val="center"/>
        <w:rPr>
          <w:rStyle w:val="3"/>
          <w:b w:val="0"/>
          <w:bCs w:val="0"/>
        </w:rPr>
      </w:pPr>
    </w:p>
    <w:p w:rsidR="00E6578A" w:rsidRDefault="00E6578A" w:rsidP="00872354">
      <w:pPr>
        <w:ind w:right="80"/>
        <w:jc w:val="center"/>
        <w:rPr>
          <w:rStyle w:val="3"/>
          <w:b w:val="0"/>
          <w:bCs w:val="0"/>
        </w:rPr>
      </w:pPr>
    </w:p>
    <w:p w:rsidR="00E6578A" w:rsidRDefault="00E6578A" w:rsidP="00872354">
      <w:pPr>
        <w:ind w:right="80"/>
        <w:jc w:val="center"/>
        <w:rPr>
          <w:rStyle w:val="3"/>
          <w:b w:val="0"/>
          <w:bCs w:val="0"/>
        </w:rPr>
      </w:pPr>
    </w:p>
    <w:p w:rsidR="00E6578A" w:rsidRDefault="00E6578A" w:rsidP="00872354">
      <w:pPr>
        <w:ind w:right="80"/>
        <w:jc w:val="center"/>
        <w:rPr>
          <w:rStyle w:val="3"/>
          <w:b w:val="0"/>
          <w:bCs w:val="0"/>
        </w:rPr>
      </w:pPr>
    </w:p>
    <w:p w:rsidR="00E6578A" w:rsidRDefault="00E6578A" w:rsidP="00872354">
      <w:pPr>
        <w:ind w:right="80"/>
        <w:jc w:val="center"/>
        <w:rPr>
          <w:rStyle w:val="3"/>
          <w:b w:val="0"/>
          <w:bCs w:val="0"/>
        </w:rPr>
      </w:pPr>
    </w:p>
    <w:p w:rsidR="00E6578A" w:rsidRDefault="00E6578A" w:rsidP="00872354">
      <w:pPr>
        <w:ind w:right="80"/>
        <w:jc w:val="center"/>
      </w:pPr>
    </w:p>
    <w:p w:rsidR="00E6578A" w:rsidRDefault="00E6578A" w:rsidP="00872354"/>
    <w:p w:rsidR="00E6578A" w:rsidRDefault="00E6578A" w:rsidP="00872354"/>
    <w:p w:rsidR="00E6578A" w:rsidRDefault="00E6578A" w:rsidP="00872354"/>
    <w:p w:rsidR="00E6578A" w:rsidRDefault="00E6578A" w:rsidP="00872354">
      <w:pPr>
        <w:jc w:val="center"/>
      </w:pPr>
    </w:p>
    <w:p w:rsidR="00E6578A" w:rsidRPr="00872354" w:rsidRDefault="00E6578A" w:rsidP="00872354">
      <w:pPr>
        <w:spacing w:after="335" w:line="280" w:lineRule="exact"/>
        <w:ind w:left="20"/>
        <w:jc w:val="center"/>
        <w:rPr>
          <w:b/>
        </w:rPr>
      </w:pPr>
      <w:r w:rsidRPr="00872354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E6578A" w:rsidRPr="00872354" w:rsidRDefault="00E6578A" w:rsidP="00872354">
      <w:pPr>
        <w:spacing w:after="242" w:line="240" w:lineRule="exact"/>
        <w:ind w:left="20"/>
        <w:jc w:val="center"/>
        <w:rPr>
          <w:b/>
        </w:rPr>
      </w:pPr>
      <w:r w:rsidRPr="00872354">
        <w:rPr>
          <w:rFonts w:ascii="Times New Roman" w:hAnsi="Times New Roman" w:cs="Times New Roman"/>
          <w:b/>
        </w:rPr>
        <w:t>о школьном-спортивном клубе</w:t>
      </w:r>
    </w:p>
    <w:p w:rsidR="00E6578A" w:rsidRPr="00872354" w:rsidRDefault="00E6578A" w:rsidP="00872354">
      <w:pPr>
        <w:spacing w:line="240" w:lineRule="exact"/>
        <w:jc w:val="center"/>
        <w:rPr>
          <w:b/>
        </w:rPr>
      </w:pPr>
      <w:r w:rsidRPr="00872354">
        <w:rPr>
          <w:rFonts w:ascii="Times New Roman" w:hAnsi="Times New Roman" w:cs="Times New Roman"/>
          <w:b/>
        </w:rPr>
        <w:t>муниципального казенного о</w:t>
      </w:r>
      <w:r>
        <w:rPr>
          <w:rFonts w:ascii="Times New Roman" w:hAnsi="Times New Roman" w:cs="Times New Roman"/>
          <w:b/>
        </w:rPr>
        <w:t>бразовательного учреждения «Плоск</w:t>
      </w:r>
      <w:r w:rsidRPr="00872354">
        <w:rPr>
          <w:rFonts w:ascii="Times New Roman" w:hAnsi="Times New Roman" w:cs="Times New Roman"/>
          <w:b/>
        </w:rPr>
        <w:t>овская школа»</w:t>
      </w:r>
    </w:p>
    <w:p w:rsidR="00E6578A" w:rsidRDefault="00E6578A" w:rsidP="00872354">
      <w:pPr>
        <w:jc w:val="center"/>
        <w:rPr>
          <w:b/>
        </w:rPr>
      </w:pPr>
    </w:p>
    <w:p w:rsidR="00E6578A" w:rsidRDefault="00E6578A" w:rsidP="00872354">
      <w:pPr>
        <w:jc w:val="center"/>
        <w:rPr>
          <w:b/>
        </w:rPr>
      </w:pPr>
    </w:p>
    <w:p w:rsidR="00E6578A" w:rsidRPr="00872354" w:rsidRDefault="00E6578A" w:rsidP="00872354"/>
    <w:p w:rsidR="00E6578A" w:rsidRPr="00872354" w:rsidRDefault="00E6578A" w:rsidP="00872354"/>
    <w:p w:rsidR="00E6578A" w:rsidRPr="00872354" w:rsidRDefault="00E6578A" w:rsidP="00872354"/>
    <w:p w:rsidR="00E6578A" w:rsidRPr="00872354" w:rsidRDefault="00E6578A" w:rsidP="00872354"/>
    <w:p w:rsidR="00E6578A" w:rsidRPr="00872354" w:rsidRDefault="00E6578A" w:rsidP="00872354"/>
    <w:p w:rsidR="00E6578A" w:rsidRPr="00872354" w:rsidRDefault="00E6578A" w:rsidP="00872354"/>
    <w:p w:rsidR="00E6578A" w:rsidRPr="00872354" w:rsidRDefault="00E6578A" w:rsidP="00872354"/>
    <w:p w:rsidR="00E6578A" w:rsidRPr="00872354" w:rsidRDefault="00E6578A" w:rsidP="00872354"/>
    <w:p w:rsidR="00E6578A" w:rsidRPr="00872354" w:rsidRDefault="00E6578A" w:rsidP="00872354"/>
    <w:p w:rsidR="00E6578A" w:rsidRPr="00872354" w:rsidRDefault="00E6578A" w:rsidP="00872354"/>
    <w:p w:rsidR="00E6578A" w:rsidRPr="00872354" w:rsidRDefault="00E6578A" w:rsidP="00872354"/>
    <w:p w:rsidR="00E6578A" w:rsidRPr="00872354" w:rsidRDefault="00E6578A" w:rsidP="00872354"/>
    <w:p w:rsidR="00E6578A" w:rsidRPr="00872354" w:rsidRDefault="00E6578A" w:rsidP="00872354"/>
    <w:p w:rsidR="00E6578A" w:rsidRPr="00872354" w:rsidRDefault="00E6578A" w:rsidP="00872354"/>
    <w:p w:rsidR="00E6578A" w:rsidRDefault="00E6578A" w:rsidP="00872354"/>
    <w:p w:rsidR="00E6578A" w:rsidRPr="00872354" w:rsidRDefault="00E6578A" w:rsidP="00872354"/>
    <w:p w:rsidR="00E6578A" w:rsidRPr="00872354" w:rsidRDefault="00E6578A" w:rsidP="00872354"/>
    <w:p w:rsidR="00E6578A" w:rsidRPr="00872354" w:rsidRDefault="00E6578A" w:rsidP="00872354">
      <w:pPr>
        <w:rPr>
          <w:b/>
        </w:rPr>
      </w:pPr>
    </w:p>
    <w:p w:rsidR="00E6578A" w:rsidRDefault="00E6578A" w:rsidP="00872354">
      <w:pPr>
        <w:spacing w:line="240" w:lineRule="exact"/>
        <w:ind w:left="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с. Плоское</w:t>
      </w:r>
      <w:r w:rsidRPr="00872354">
        <w:rPr>
          <w:rFonts w:ascii="Times New Roman" w:hAnsi="Times New Roman" w:cs="Times New Roman"/>
          <w:b/>
        </w:rPr>
        <w:t>,</w:t>
      </w:r>
      <w:r>
        <w:rPr>
          <w:rFonts w:ascii="Times New Roman" w:hAnsi="Times New Roman" w:cs="Times New Roman"/>
          <w:b/>
        </w:rPr>
        <w:t xml:space="preserve"> 2023</w:t>
      </w:r>
      <w:r w:rsidRPr="00872354">
        <w:rPr>
          <w:rFonts w:ascii="Times New Roman" w:hAnsi="Times New Roman" w:cs="Times New Roman"/>
          <w:b/>
        </w:rPr>
        <w:t>.</w:t>
      </w:r>
    </w:p>
    <w:p w:rsidR="00E6578A" w:rsidRDefault="00E6578A" w:rsidP="00872354">
      <w:pPr>
        <w:spacing w:line="240" w:lineRule="exact"/>
        <w:ind w:left="20"/>
        <w:jc w:val="center"/>
        <w:rPr>
          <w:rFonts w:ascii="Times New Roman" w:hAnsi="Times New Roman" w:cs="Times New Roman"/>
          <w:b/>
        </w:rPr>
      </w:pPr>
    </w:p>
    <w:p w:rsidR="00E6578A" w:rsidRDefault="00E6578A" w:rsidP="00872354">
      <w:pPr>
        <w:spacing w:line="240" w:lineRule="exact"/>
        <w:ind w:left="20"/>
        <w:jc w:val="center"/>
        <w:rPr>
          <w:rFonts w:ascii="Times New Roman" w:hAnsi="Times New Roman" w:cs="Times New Roman"/>
          <w:b/>
        </w:rPr>
      </w:pPr>
    </w:p>
    <w:p w:rsidR="00E6578A" w:rsidRDefault="00E6578A" w:rsidP="00872354">
      <w:pPr>
        <w:spacing w:line="240" w:lineRule="exact"/>
        <w:ind w:left="20"/>
        <w:jc w:val="center"/>
        <w:rPr>
          <w:rFonts w:ascii="Times New Roman" w:hAnsi="Times New Roman" w:cs="Times New Roman"/>
          <w:b/>
        </w:rPr>
      </w:pPr>
    </w:p>
    <w:p w:rsidR="00E6578A" w:rsidRPr="00872354" w:rsidRDefault="00E6578A" w:rsidP="00872354">
      <w:pPr>
        <w:spacing w:after="572" w:line="240" w:lineRule="exact"/>
        <w:ind w:left="240"/>
      </w:pPr>
      <w:bookmarkStart w:id="0" w:name="bookmark2"/>
      <w:r w:rsidRPr="00872354">
        <w:rPr>
          <w:rStyle w:val="20"/>
          <w:bCs w:val="0"/>
        </w:rPr>
        <w:t>I. Общие положения.</w:t>
      </w:r>
      <w:bookmarkEnd w:id="0"/>
    </w:p>
    <w:p w:rsidR="00E6578A" w:rsidRDefault="00E6578A" w:rsidP="00872354">
      <w:pPr>
        <w:numPr>
          <w:ilvl w:val="0"/>
          <w:numId w:val="1"/>
        </w:numPr>
        <w:tabs>
          <w:tab w:val="left" w:pos="971"/>
        </w:tabs>
        <w:spacing w:after="236" w:line="269" w:lineRule="exact"/>
        <w:ind w:left="240" w:right="200"/>
        <w:jc w:val="both"/>
      </w:pPr>
      <w:r>
        <w:rPr>
          <w:rStyle w:val="22"/>
        </w:rPr>
        <w:t>Настоящее Положение разработано на основании Закона «Об образовании», Федерального закона «О физической культуре и спорте в Российской Федерации», Устава МКОУ «Плосковской СОШ» (далее по тексту - школа), других нормативно-правовых листов в области образования и развития физической культуры и спорта.</w:t>
      </w:r>
    </w:p>
    <w:p w:rsidR="00E6578A" w:rsidRDefault="00E6578A" w:rsidP="00872354">
      <w:pPr>
        <w:numPr>
          <w:ilvl w:val="0"/>
          <w:numId w:val="1"/>
        </w:numPr>
        <w:tabs>
          <w:tab w:val="left" w:pos="715"/>
        </w:tabs>
        <w:spacing w:after="244" w:line="274" w:lineRule="exact"/>
        <w:ind w:left="240" w:right="200"/>
        <w:jc w:val="both"/>
      </w:pPr>
      <w:r>
        <w:rPr>
          <w:rStyle w:val="22"/>
        </w:rPr>
        <w:t>Настоящее положение регламентирует деятельность школьного-спортивного клуба «Здоровый образ жизни» (далее по тексту - ШСК), который осуществляет свою деятельность на базе школы и является его структурным подразделением.</w:t>
      </w:r>
    </w:p>
    <w:p w:rsidR="00E6578A" w:rsidRDefault="00E6578A" w:rsidP="00872354">
      <w:pPr>
        <w:numPr>
          <w:ilvl w:val="0"/>
          <w:numId w:val="1"/>
        </w:numPr>
        <w:tabs>
          <w:tab w:val="left" w:pos="971"/>
        </w:tabs>
        <w:spacing w:after="240" w:line="269" w:lineRule="exact"/>
        <w:ind w:left="240" w:right="200"/>
        <w:jc w:val="both"/>
      </w:pPr>
      <w:r>
        <w:rPr>
          <w:rStyle w:val="22"/>
        </w:rPr>
        <w:t>Деятельность ШСК базируется на принципах свободного физкультурного образования, приоритетах общечеловеческих ценностей, жизни и здоровья учащихся, гражданственности и любви к Родине, общедоступности реализуемых физкультурно- оздоровительных программ и их адаптации к уровням и особенностям здоровья, физического развития учащихся разных возрастных групп.</w:t>
      </w:r>
    </w:p>
    <w:p w:rsidR="00E6578A" w:rsidRDefault="00E6578A" w:rsidP="00872354">
      <w:pPr>
        <w:numPr>
          <w:ilvl w:val="0"/>
          <w:numId w:val="1"/>
        </w:numPr>
        <w:tabs>
          <w:tab w:val="left" w:pos="700"/>
        </w:tabs>
        <w:spacing w:line="269" w:lineRule="exact"/>
        <w:ind w:left="240"/>
        <w:jc w:val="both"/>
      </w:pPr>
      <w:r>
        <w:rPr>
          <w:rStyle w:val="22"/>
        </w:rPr>
        <w:t>Деятельность ШСК представлена следующими направлениями:</w:t>
      </w:r>
    </w:p>
    <w:p w:rsidR="00E6578A" w:rsidRDefault="00E6578A" w:rsidP="00872354">
      <w:pPr>
        <w:numPr>
          <w:ilvl w:val="0"/>
          <w:numId w:val="2"/>
        </w:numPr>
        <w:tabs>
          <w:tab w:val="left" w:pos="499"/>
        </w:tabs>
        <w:spacing w:line="269" w:lineRule="exact"/>
        <w:ind w:left="240"/>
        <w:jc w:val="both"/>
      </w:pPr>
      <w:r>
        <w:rPr>
          <w:rStyle w:val="22"/>
        </w:rPr>
        <w:t>волейбол;</w:t>
      </w:r>
    </w:p>
    <w:p w:rsidR="00E6578A" w:rsidRDefault="00E6578A" w:rsidP="00872354">
      <w:pPr>
        <w:numPr>
          <w:ilvl w:val="0"/>
          <w:numId w:val="2"/>
        </w:numPr>
        <w:tabs>
          <w:tab w:val="left" w:pos="499"/>
        </w:tabs>
        <w:spacing w:line="269" w:lineRule="exact"/>
        <w:ind w:left="240"/>
        <w:jc w:val="both"/>
      </w:pPr>
      <w:r>
        <w:rPr>
          <w:rStyle w:val="22"/>
        </w:rPr>
        <w:t>баскетбол;</w:t>
      </w:r>
    </w:p>
    <w:p w:rsidR="00E6578A" w:rsidRDefault="00E6578A" w:rsidP="00872354">
      <w:pPr>
        <w:numPr>
          <w:ilvl w:val="0"/>
          <w:numId w:val="2"/>
        </w:numPr>
        <w:tabs>
          <w:tab w:val="left" w:pos="499"/>
        </w:tabs>
        <w:spacing w:line="269" w:lineRule="exact"/>
        <w:ind w:left="240"/>
        <w:jc w:val="both"/>
      </w:pPr>
      <w:r>
        <w:rPr>
          <w:rStyle w:val="22"/>
        </w:rPr>
        <w:t>лыжные гонки;</w:t>
      </w:r>
    </w:p>
    <w:p w:rsidR="00E6578A" w:rsidRDefault="00E6578A" w:rsidP="00872354">
      <w:pPr>
        <w:numPr>
          <w:ilvl w:val="0"/>
          <w:numId w:val="2"/>
        </w:numPr>
        <w:tabs>
          <w:tab w:val="left" w:pos="499"/>
        </w:tabs>
        <w:spacing w:line="269" w:lineRule="exact"/>
        <w:ind w:left="240"/>
        <w:jc w:val="both"/>
      </w:pPr>
      <w:r>
        <w:rPr>
          <w:rStyle w:val="22"/>
        </w:rPr>
        <w:t>мини-футбол;</w:t>
      </w:r>
    </w:p>
    <w:p w:rsidR="00E6578A" w:rsidRDefault="00E6578A" w:rsidP="0055073C">
      <w:pPr>
        <w:numPr>
          <w:ilvl w:val="0"/>
          <w:numId w:val="2"/>
        </w:numPr>
        <w:tabs>
          <w:tab w:val="left" w:pos="499"/>
        </w:tabs>
        <w:spacing w:after="263" w:line="240" w:lineRule="exact"/>
        <w:ind w:left="240" w:right="200"/>
        <w:jc w:val="both"/>
      </w:pPr>
      <w:r w:rsidRPr="004B52E9">
        <w:rPr>
          <w:rStyle w:val="22"/>
        </w:rPr>
        <w:t>общефизическая</w:t>
      </w:r>
      <w:r>
        <w:rPr>
          <w:rStyle w:val="22"/>
        </w:rPr>
        <w:t xml:space="preserve"> подготовка на основе гимнастики</w:t>
      </w:r>
      <w:r w:rsidRPr="004B52E9">
        <w:rPr>
          <w:rStyle w:val="22"/>
        </w:rPr>
        <w:t xml:space="preserve"> и лёгкой атлетики</w:t>
      </w:r>
      <w:r>
        <w:rPr>
          <w:rStyle w:val="22"/>
        </w:rPr>
        <w:t xml:space="preserve">. По </w:t>
      </w:r>
      <w:r w:rsidRPr="004B52E9">
        <w:rPr>
          <w:rStyle w:val="22"/>
        </w:rPr>
        <w:t>мере расширения материально-ресурсной базы в клубе могут открываться другие спортивные направления.</w:t>
      </w:r>
    </w:p>
    <w:p w:rsidR="00E6578A" w:rsidRDefault="00E6578A" w:rsidP="00872354">
      <w:pPr>
        <w:numPr>
          <w:ilvl w:val="0"/>
          <w:numId w:val="3"/>
        </w:numPr>
        <w:tabs>
          <w:tab w:val="left" w:pos="835"/>
        </w:tabs>
        <w:spacing w:after="255" w:line="259" w:lineRule="exact"/>
        <w:ind w:left="240" w:right="200"/>
        <w:jc w:val="both"/>
      </w:pPr>
      <w:r>
        <w:rPr>
          <w:rStyle w:val="22"/>
        </w:rPr>
        <w:t>В своей деятельности ШСК использует материально-спортивную базу, принадлежащую школе.</w:t>
      </w:r>
    </w:p>
    <w:p w:rsidR="00E6578A" w:rsidRPr="00872354" w:rsidRDefault="00E6578A" w:rsidP="00872354">
      <w:pPr>
        <w:spacing w:after="302" w:line="240" w:lineRule="exact"/>
        <w:ind w:left="240"/>
        <w:jc w:val="both"/>
      </w:pPr>
      <w:r w:rsidRPr="00872354">
        <w:rPr>
          <w:rStyle w:val="60"/>
          <w:bCs w:val="0"/>
        </w:rPr>
        <w:t>II. Цели и задачи ФСК.</w:t>
      </w:r>
    </w:p>
    <w:p w:rsidR="00E6578A" w:rsidRDefault="00E6578A" w:rsidP="00872354">
      <w:pPr>
        <w:numPr>
          <w:ilvl w:val="0"/>
          <w:numId w:val="4"/>
        </w:numPr>
        <w:tabs>
          <w:tab w:val="left" w:pos="768"/>
        </w:tabs>
        <w:spacing w:after="280" w:line="240" w:lineRule="exact"/>
        <w:ind w:left="240"/>
        <w:jc w:val="both"/>
      </w:pPr>
      <w:r>
        <w:rPr>
          <w:rStyle w:val="22"/>
        </w:rPr>
        <w:t>Цели:</w:t>
      </w:r>
    </w:p>
    <w:p w:rsidR="00E6578A" w:rsidRDefault="00E6578A" w:rsidP="00872354">
      <w:pPr>
        <w:spacing w:after="267" w:line="274" w:lineRule="exact"/>
        <w:ind w:left="240" w:right="200" w:firstLine="468"/>
      </w:pPr>
      <w:r>
        <w:rPr>
          <w:rStyle w:val="22"/>
        </w:rPr>
        <w:t>ШСК создан в целях широкого привлечения учащихся, родителей и работников школы к регулярным занятиям физической культурой и спортом, формирования здорового образа жизни, организации активного отдыха, повышение уровня физического развития.</w:t>
      </w:r>
    </w:p>
    <w:p w:rsidR="00E6578A" w:rsidRDefault="00E6578A" w:rsidP="00872354">
      <w:pPr>
        <w:numPr>
          <w:ilvl w:val="0"/>
          <w:numId w:val="4"/>
        </w:numPr>
        <w:tabs>
          <w:tab w:val="left" w:pos="777"/>
        </w:tabs>
        <w:spacing w:line="240" w:lineRule="exact"/>
        <w:ind w:left="240"/>
        <w:jc w:val="both"/>
      </w:pPr>
      <w:r>
        <w:rPr>
          <w:rStyle w:val="22"/>
        </w:rPr>
        <w:t>Основные задачи ШСК:</w:t>
      </w:r>
    </w:p>
    <w:p w:rsidR="00E6578A" w:rsidRDefault="00E6578A" w:rsidP="00872354">
      <w:pPr>
        <w:numPr>
          <w:ilvl w:val="0"/>
          <w:numId w:val="2"/>
        </w:numPr>
        <w:tabs>
          <w:tab w:val="left" w:pos="508"/>
        </w:tabs>
        <w:spacing w:line="274" w:lineRule="exact"/>
        <w:ind w:left="240" w:right="200"/>
        <w:jc w:val="both"/>
      </w:pPr>
      <w:r>
        <w:rPr>
          <w:rStyle w:val="22"/>
        </w:rPr>
        <w:t>активное содействие физическому, духовному, интеллектуальному, гражданскому, патриотическому воспитанию учащихся, внедрение физической культуры и спорта в повседневную жизнь, организация работы по укреплению их здоровья и повышению работоспособности;</w:t>
      </w:r>
    </w:p>
    <w:p w:rsidR="00E6578A" w:rsidRDefault="00E6578A" w:rsidP="00872354">
      <w:pPr>
        <w:numPr>
          <w:ilvl w:val="0"/>
          <w:numId w:val="2"/>
        </w:numPr>
        <w:tabs>
          <w:tab w:val="left" w:pos="499"/>
        </w:tabs>
        <w:spacing w:line="274" w:lineRule="exact"/>
        <w:ind w:left="240"/>
        <w:jc w:val="both"/>
      </w:pPr>
      <w:r>
        <w:rPr>
          <w:rStyle w:val="22"/>
        </w:rPr>
        <w:t>организация занятий в спортивных секциях и группах оздоровительной направленности;</w:t>
      </w:r>
    </w:p>
    <w:p w:rsidR="00E6578A" w:rsidRDefault="00E6578A" w:rsidP="00872354">
      <w:pPr>
        <w:numPr>
          <w:ilvl w:val="0"/>
          <w:numId w:val="2"/>
        </w:numPr>
        <w:tabs>
          <w:tab w:val="left" w:pos="508"/>
        </w:tabs>
        <w:spacing w:line="274" w:lineRule="exact"/>
        <w:ind w:left="240" w:right="200"/>
        <w:jc w:val="both"/>
      </w:pPr>
      <w:r>
        <w:rPr>
          <w:rStyle w:val="22"/>
        </w:rPr>
        <w:t>проведение массовых спортивно-оздоровительных и спортивных мероприятий для участников образовательного процесса и жителей поселка;</w:t>
      </w:r>
    </w:p>
    <w:p w:rsidR="00E6578A" w:rsidRDefault="00E6578A" w:rsidP="00872354">
      <w:pPr>
        <w:numPr>
          <w:ilvl w:val="0"/>
          <w:numId w:val="2"/>
        </w:numPr>
        <w:tabs>
          <w:tab w:val="left" w:pos="508"/>
        </w:tabs>
        <w:spacing w:line="278" w:lineRule="exact"/>
        <w:ind w:left="240" w:right="200"/>
        <w:jc w:val="both"/>
      </w:pPr>
      <w:r>
        <w:rPr>
          <w:rStyle w:val="22"/>
        </w:rPr>
        <w:t>проведение работы по физической реабилитации учащихся, имеющих отклонения в состоянии здоровья, организация деятельности воспитательных и оздоровительных структур клуба;</w:t>
      </w:r>
    </w:p>
    <w:p w:rsidR="00E6578A" w:rsidRPr="00872354" w:rsidRDefault="00E6578A" w:rsidP="00872354">
      <w:pPr>
        <w:spacing w:line="240" w:lineRule="exact"/>
        <w:ind w:left="20"/>
        <w:jc w:val="center"/>
        <w:rPr>
          <w:b/>
        </w:rPr>
      </w:pPr>
    </w:p>
    <w:p w:rsidR="00E6578A" w:rsidRPr="00872354" w:rsidRDefault="00E6578A" w:rsidP="00872354">
      <w:pPr>
        <w:numPr>
          <w:ilvl w:val="0"/>
          <w:numId w:val="2"/>
        </w:numPr>
        <w:tabs>
          <w:tab w:val="left" w:pos="497"/>
        </w:tabs>
        <w:spacing w:line="235" w:lineRule="exact"/>
        <w:ind w:left="220" w:right="260"/>
        <w:jc w:val="both"/>
        <w:rPr>
          <w:rFonts w:ascii="Times New Roman" w:hAnsi="Times New Roman" w:cs="Times New Roman"/>
        </w:rPr>
      </w:pPr>
      <w:r w:rsidRPr="00872354">
        <w:rPr>
          <w:rFonts w:ascii="Times New Roman" w:hAnsi="Times New Roman" w:cs="Times New Roman"/>
        </w:rPr>
        <w:t>создание условий для развития всех видов и форм спортивно-оздоровительной деятельности учащихся;</w:t>
      </w:r>
    </w:p>
    <w:p w:rsidR="00E6578A" w:rsidRDefault="00E6578A" w:rsidP="00872354">
      <w:pPr>
        <w:numPr>
          <w:ilvl w:val="0"/>
          <w:numId w:val="2"/>
        </w:num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872354">
        <w:rPr>
          <w:rFonts w:ascii="Times New Roman" w:hAnsi="Times New Roman" w:cs="Times New Roman"/>
        </w:rPr>
        <w:t>создание условий для совместного здорового досуга учащихся, учителей, родителей.</w:t>
      </w:r>
    </w:p>
    <w:p w:rsidR="00E6578A" w:rsidRPr="00872354" w:rsidRDefault="00E6578A" w:rsidP="00872354">
      <w:pPr>
        <w:numPr>
          <w:ilvl w:val="0"/>
          <w:numId w:val="5"/>
        </w:numPr>
        <w:tabs>
          <w:tab w:val="left" w:pos="746"/>
        </w:tabs>
        <w:spacing w:after="290" w:line="240" w:lineRule="exact"/>
        <w:ind w:left="220"/>
        <w:jc w:val="both"/>
        <w:outlineLvl w:val="1"/>
        <w:rPr>
          <w:rFonts w:ascii="Times New Roman" w:hAnsi="Times New Roman" w:cs="Times New Roman"/>
          <w:b/>
          <w:bCs/>
        </w:rPr>
      </w:pPr>
      <w:bookmarkStart w:id="1" w:name="bookmark3"/>
      <w:r w:rsidRPr="00872354">
        <w:rPr>
          <w:rFonts w:ascii="Times New Roman" w:hAnsi="Times New Roman" w:cs="Times New Roman"/>
          <w:b/>
          <w:bCs/>
        </w:rPr>
        <w:t>Структура ШСК</w:t>
      </w:r>
      <w:bookmarkEnd w:id="1"/>
    </w:p>
    <w:p w:rsidR="00E6578A" w:rsidRPr="00872354" w:rsidRDefault="00E6578A" w:rsidP="00872354">
      <w:pPr>
        <w:numPr>
          <w:ilvl w:val="0"/>
          <w:numId w:val="6"/>
        </w:numPr>
        <w:tabs>
          <w:tab w:val="left" w:pos="746"/>
        </w:tabs>
        <w:spacing w:after="271" w:line="240" w:lineRule="exact"/>
        <w:ind w:left="220"/>
        <w:jc w:val="both"/>
        <w:rPr>
          <w:rFonts w:ascii="Times New Roman" w:hAnsi="Times New Roman" w:cs="Times New Roman"/>
        </w:rPr>
      </w:pPr>
      <w:r w:rsidRPr="00872354">
        <w:rPr>
          <w:rFonts w:ascii="Times New Roman" w:hAnsi="Times New Roman" w:cs="Times New Roman"/>
        </w:rPr>
        <w:t>Координацию деятельности ШСК осуществляет директор школы.</w:t>
      </w:r>
    </w:p>
    <w:p w:rsidR="00E6578A" w:rsidRPr="00872354" w:rsidRDefault="00E6578A" w:rsidP="00872354">
      <w:pPr>
        <w:numPr>
          <w:ilvl w:val="0"/>
          <w:numId w:val="6"/>
        </w:numPr>
        <w:tabs>
          <w:tab w:val="left" w:pos="766"/>
        </w:tabs>
        <w:spacing w:after="296" w:line="264" w:lineRule="exact"/>
        <w:ind w:left="220" w:right="260"/>
        <w:jc w:val="both"/>
        <w:rPr>
          <w:rFonts w:ascii="Times New Roman" w:hAnsi="Times New Roman" w:cs="Times New Roman"/>
        </w:rPr>
      </w:pPr>
      <w:r w:rsidRPr="00872354">
        <w:rPr>
          <w:rFonts w:ascii="Times New Roman" w:hAnsi="Times New Roman" w:cs="Times New Roman"/>
        </w:rPr>
        <w:t>Руководство ШСК осуществляет руководитель, назначаемый директором школы из числа педагогических работников школы. Деятельность руководителя ШСК регламентируется должностной инструкцией.</w:t>
      </w:r>
    </w:p>
    <w:p w:rsidR="00E6578A" w:rsidRPr="00872354" w:rsidRDefault="00E6578A" w:rsidP="00872354">
      <w:pPr>
        <w:numPr>
          <w:ilvl w:val="0"/>
          <w:numId w:val="6"/>
        </w:numPr>
        <w:tabs>
          <w:tab w:val="left" w:pos="766"/>
        </w:tabs>
        <w:spacing w:after="323" w:line="269" w:lineRule="exact"/>
        <w:ind w:left="220" w:right="260"/>
        <w:jc w:val="both"/>
        <w:rPr>
          <w:rFonts w:ascii="Times New Roman" w:hAnsi="Times New Roman" w:cs="Times New Roman"/>
        </w:rPr>
      </w:pPr>
      <w:r w:rsidRPr="00872354">
        <w:rPr>
          <w:rFonts w:ascii="Times New Roman" w:hAnsi="Times New Roman" w:cs="Times New Roman"/>
        </w:rPr>
        <w:t>Руководство спортивными секциями осущ</w:t>
      </w:r>
      <w:r>
        <w:rPr>
          <w:rFonts w:ascii="Times New Roman" w:hAnsi="Times New Roman" w:cs="Times New Roman"/>
        </w:rPr>
        <w:t>ествляют</w:t>
      </w:r>
      <w:r w:rsidRPr="00872354">
        <w:rPr>
          <w:rFonts w:ascii="Times New Roman" w:hAnsi="Times New Roman" w:cs="Times New Roman"/>
        </w:rPr>
        <w:t xml:space="preserve"> педа</w:t>
      </w:r>
      <w:r>
        <w:rPr>
          <w:rFonts w:ascii="Times New Roman" w:hAnsi="Times New Roman" w:cs="Times New Roman"/>
        </w:rPr>
        <w:t>гоги</w:t>
      </w:r>
      <w:r w:rsidRPr="00872354">
        <w:rPr>
          <w:rFonts w:ascii="Times New Roman" w:hAnsi="Times New Roman" w:cs="Times New Roman"/>
        </w:rPr>
        <w:t>, назначаемые директором школы по представлению руководителя</w:t>
      </w:r>
      <w:r>
        <w:rPr>
          <w:rFonts w:ascii="Times New Roman" w:hAnsi="Times New Roman" w:cs="Times New Roman"/>
        </w:rPr>
        <w:t xml:space="preserve"> ШСК, действующие в соответствии</w:t>
      </w:r>
      <w:r w:rsidRPr="00872354">
        <w:rPr>
          <w:rFonts w:ascii="Times New Roman" w:hAnsi="Times New Roman" w:cs="Times New Roman"/>
        </w:rPr>
        <w:t xml:space="preserve"> с должностными инструкциями.</w:t>
      </w:r>
    </w:p>
    <w:p w:rsidR="00E6578A" w:rsidRPr="00872354" w:rsidRDefault="00E6578A" w:rsidP="00872354">
      <w:pPr>
        <w:spacing w:after="243" w:line="240" w:lineRule="exact"/>
        <w:ind w:left="220"/>
        <w:jc w:val="both"/>
        <w:rPr>
          <w:rFonts w:ascii="Times New Roman" w:hAnsi="Times New Roman" w:cs="Times New Roman"/>
        </w:rPr>
      </w:pPr>
      <w:r w:rsidRPr="00872354">
        <w:rPr>
          <w:rFonts w:ascii="Times New Roman" w:hAnsi="Times New Roman" w:cs="Times New Roman"/>
        </w:rPr>
        <w:t>3.3 Членами ШСК могут являться учащиеся школы, родители и работники школы.</w:t>
      </w:r>
    </w:p>
    <w:p w:rsidR="00E6578A" w:rsidRPr="00872354" w:rsidRDefault="00E6578A" w:rsidP="00872354">
      <w:pPr>
        <w:numPr>
          <w:ilvl w:val="1"/>
          <w:numId w:val="6"/>
        </w:numPr>
        <w:tabs>
          <w:tab w:val="left" w:pos="766"/>
        </w:tabs>
        <w:spacing w:after="323" w:line="269" w:lineRule="exact"/>
        <w:ind w:left="220" w:right="260"/>
        <w:jc w:val="both"/>
        <w:rPr>
          <w:rFonts w:ascii="Times New Roman" w:hAnsi="Times New Roman" w:cs="Times New Roman"/>
        </w:rPr>
      </w:pPr>
      <w:r w:rsidRPr="00872354">
        <w:rPr>
          <w:rFonts w:ascii="Times New Roman" w:hAnsi="Times New Roman" w:cs="Times New Roman"/>
        </w:rPr>
        <w:t>Органом самоуправления ШСК является Совет ШСК, избираемый на общем собрании учащихся сроком на 1 год по 1 пр</w:t>
      </w:r>
      <w:r>
        <w:rPr>
          <w:rFonts w:ascii="Times New Roman" w:hAnsi="Times New Roman" w:cs="Times New Roman"/>
        </w:rPr>
        <w:t>едставителю от класса</w:t>
      </w:r>
      <w:r w:rsidRPr="00872354">
        <w:rPr>
          <w:rFonts w:ascii="Times New Roman" w:hAnsi="Times New Roman" w:cs="Times New Roman"/>
        </w:rPr>
        <w:t>.</w:t>
      </w:r>
    </w:p>
    <w:p w:rsidR="00E6578A" w:rsidRPr="00872354" w:rsidRDefault="00E6578A" w:rsidP="00872354">
      <w:pPr>
        <w:numPr>
          <w:ilvl w:val="1"/>
          <w:numId w:val="6"/>
        </w:numPr>
        <w:tabs>
          <w:tab w:val="left" w:pos="761"/>
        </w:tabs>
        <w:spacing w:after="260" w:line="240" w:lineRule="exact"/>
        <w:ind w:left="220"/>
        <w:jc w:val="both"/>
        <w:rPr>
          <w:rFonts w:ascii="Times New Roman" w:hAnsi="Times New Roman" w:cs="Times New Roman"/>
        </w:rPr>
      </w:pPr>
      <w:r w:rsidRPr="00872354">
        <w:rPr>
          <w:rFonts w:ascii="Times New Roman" w:hAnsi="Times New Roman" w:cs="Times New Roman"/>
        </w:rPr>
        <w:t>Деятельность ШСК осуществляется на основе инициатив учащихся.</w:t>
      </w:r>
    </w:p>
    <w:p w:rsidR="00E6578A" w:rsidRPr="00872354" w:rsidRDefault="00E6578A" w:rsidP="00872354">
      <w:pPr>
        <w:numPr>
          <w:ilvl w:val="1"/>
          <w:numId w:val="6"/>
        </w:numPr>
        <w:tabs>
          <w:tab w:val="left" w:pos="959"/>
        </w:tabs>
        <w:spacing w:line="254" w:lineRule="exact"/>
        <w:ind w:left="220" w:right="260"/>
        <w:jc w:val="both"/>
        <w:rPr>
          <w:rFonts w:ascii="Times New Roman" w:hAnsi="Times New Roman" w:cs="Times New Roman"/>
        </w:rPr>
      </w:pPr>
      <w:r w:rsidRPr="00872354">
        <w:rPr>
          <w:rFonts w:ascii="Times New Roman" w:hAnsi="Times New Roman" w:cs="Times New Roman"/>
        </w:rPr>
        <w:t>Координацию физкультурно-спортивной деятельности среди учащихся осуществляют:</w:t>
      </w:r>
    </w:p>
    <w:p w:rsidR="00E6578A" w:rsidRPr="00872354" w:rsidRDefault="00E6578A" w:rsidP="00872354">
      <w:pPr>
        <w:numPr>
          <w:ilvl w:val="0"/>
          <w:numId w:val="2"/>
        </w:numPr>
        <w:tabs>
          <w:tab w:val="left" w:pos="478"/>
        </w:tabs>
        <w:spacing w:line="240" w:lineRule="exact"/>
        <w:ind w:left="220"/>
        <w:jc w:val="both"/>
        <w:rPr>
          <w:rFonts w:ascii="Times New Roman" w:hAnsi="Times New Roman" w:cs="Times New Roman"/>
        </w:rPr>
      </w:pPr>
      <w:r w:rsidRPr="00872354">
        <w:rPr>
          <w:rFonts w:ascii="Times New Roman" w:hAnsi="Times New Roman" w:cs="Times New Roman"/>
        </w:rPr>
        <w:t>в классах - физкультурные организаторы (физорги), избираемые сроком на 1 год;</w:t>
      </w:r>
    </w:p>
    <w:p w:rsidR="00E6578A" w:rsidRPr="00872354" w:rsidRDefault="00E6578A" w:rsidP="00872354">
      <w:pPr>
        <w:numPr>
          <w:ilvl w:val="0"/>
          <w:numId w:val="2"/>
        </w:numPr>
        <w:tabs>
          <w:tab w:val="left" w:pos="487"/>
        </w:tabs>
        <w:spacing w:line="259" w:lineRule="exact"/>
        <w:ind w:left="220" w:right="260"/>
        <w:jc w:val="both"/>
        <w:rPr>
          <w:rFonts w:ascii="Times New Roman" w:hAnsi="Times New Roman" w:cs="Times New Roman"/>
        </w:rPr>
      </w:pPr>
      <w:r w:rsidRPr="00872354">
        <w:rPr>
          <w:rFonts w:ascii="Times New Roman" w:hAnsi="Times New Roman" w:cs="Times New Roman"/>
        </w:rPr>
        <w:t>в командах - капитаны, избираемые сроком на 1 спортивный сезон или на время проведения физкультурно-спортивного мероприятия;</w:t>
      </w:r>
    </w:p>
    <w:p w:rsidR="00E6578A" w:rsidRPr="00872354" w:rsidRDefault="00E6578A" w:rsidP="00872354">
      <w:pPr>
        <w:numPr>
          <w:ilvl w:val="0"/>
          <w:numId w:val="2"/>
        </w:numPr>
        <w:tabs>
          <w:tab w:val="left" w:pos="487"/>
        </w:tabs>
        <w:spacing w:after="319" w:line="288" w:lineRule="exact"/>
        <w:ind w:left="220" w:right="260"/>
        <w:jc w:val="both"/>
        <w:rPr>
          <w:rFonts w:ascii="Times New Roman" w:hAnsi="Times New Roman" w:cs="Times New Roman"/>
        </w:rPr>
      </w:pPr>
      <w:r w:rsidRPr="00872354">
        <w:rPr>
          <w:rFonts w:ascii="Times New Roman" w:hAnsi="Times New Roman" w:cs="Times New Roman"/>
        </w:rPr>
        <w:t>в судейских коллегиях - судейские бригады по видам спорта, избираемые сроком на 1 год или на время проведения физкультурно-спортивного мероприятия.</w:t>
      </w:r>
    </w:p>
    <w:p w:rsidR="00E6578A" w:rsidRPr="00872354" w:rsidRDefault="00E6578A" w:rsidP="00872354">
      <w:pPr>
        <w:numPr>
          <w:ilvl w:val="1"/>
          <w:numId w:val="6"/>
        </w:numPr>
        <w:tabs>
          <w:tab w:val="left" w:pos="766"/>
        </w:tabs>
        <w:spacing w:line="264" w:lineRule="exact"/>
        <w:ind w:left="220" w:right="260"/>
        <w:jc w:val="both"/>
        <w:rPr>
          <w:rFonts w:ascii="Times New Roman" w:hAnsi="Times New Roman" w:cs="Times New Roman"/>
        </w:rPr>
      </w:pPr>
      <w:r w:rsidRPr="00872354">
        <w:rPr>
          <w:rFonts w:ascii="Times New Roman" w:hAnsi="Times New Roman" w:cs="Times New Roman"/>
        </w:rPr>
        <w:t>К работе судейских коллегий могут привлекаться уч</w:t>
      </w:r>
      <w:r>
        <w:rPr>
          <w:rFonts w:ascii="Times New Roman" w:hAnsi="Times New Roman" w:cs="Times New Roman"/>
        </w:rPr>
        <w:t>ащиеся, учителя, родители.</w:t>
      </w:r>
    </w:p>
    <w:p w:rsidR="00E6578A" w:rsidRPr="00872354" w:rsidRDefault="00E6578A" w:rsidP="00872354">
      <w:pPr>
        <w:numPr>
          <w:ilvl w:val="1"/>
          <w:numId w:val="6"/>
        </w:numPr>
        <w:tabs>
          <w:tab w:val="left" w:pos="761"/>
        </w:tabs>
        <w:spacing w:after="319" w:line="264" w:lineRule="exact"/>
        <w:ind w:left="220" w:right="260"/>
        <w:jc w:val="both"/>
        <w:rPr>
          <w:rFonts w:ascii="Times New Roman" w:hAnsi="Times New Roman" w:cs="Times New Roman"/>
        </w:rPr>
      </w:pPr>
      <w:r w:rsidRPr="00872354">
        <w:rPr>
          <w:rFonts w:ascii="Times New Roman" w:hAnsi="Times New Roman" w:cs="Times New Roman"/>
        </w:rPr>
        <w:t>Рабочие программы, журнал групп, учебны</w:t>
      </w:r>
      <w:r>
        <w:rPr>
          <w:rFonts w:ascii="Times New Roman" w:hAnsi="Times New Roman" w:cs="Times New Roman"/>
        </w:rPr>
        <w:t>й план, календарно -тематическое планирование</w:t>
      </w:r>
      <w:r w:rsidRPr="00872354">
        <w:rPr>
          <w:rFonts w:ascii="Times New Roman" w:hAnsi="Times New Roman" w:cs="Times New Roman"/>
        </w:rPr>
        <w:t xml:space="preserve"> хранятся один учебный год</w:t>
      </w:r>
      <w:r>
        <w:rPr>
          <w:rFonts w:ascii="Times New Roman" w:hAnsi="Times New Roman" w:cs="Times New Roman"/>
        </w:rPr>
        <w:t>.</w:t>
      </w:r>
    </w:p>
    <w:p w:rsidR="00E6578A" w:rsidRPr="00872354" w:rsidRDefault="00E6578A" w:rsidP="00872354">
      <w:pPr>
        <w:numPr>
          <w:ilvl w:val="0"/>
          <w:numId w:val="5"/>
        </w:numPr>
        <w:tabs>
          <w:tab w:val="left" w:pos="746"/>
        </w:tabs>
        <w:spacing w:after="230" w:line="240" w:lineRule="exact"/>
        <w:ind w:left="220"/>
        <w:jc w:val="both"/>
        <w:outlineLvl w:val="1"/>
        <w:rPr>
          <w:rFonts w:ascii="Times New Roman" w:hAnsi="Times New Roman" w:cs="Times New Roman"/>
          <w:b/>
          <w:bCs/>
        </w:rPr>
      </w:pPr>
      <w:bookmarkStart w:id="2" w:name="bookmark4"/>
      <w:r w:rsidRPr="00872354">
        <w:rPr>
          <w:rFonts w:ascii="Times New Roman" w:hAnsi="Times New Roman" w:cs="Times New Roman"/>
          <w:b/>
          <w:bCs/>
        </w:rPr>
        <w:t>Организация деятельности клуба.</w:t>
      </w:r>
      <w:bookmarkEnd w:id="2"/>
    </w:p>
    <w:p w:rsidR="00E6578A" w:rsidRPr="00872354" w:rsidRDefault="00E6578A" w:rsidP="00872354">
      <w:pPr>
        <w:numPr>
          <w:ilvl w:val="0"/>
          <w:numId w:val="7"/>
        </w:numPr>
        <w:tabs>
          <w:tab w:val="left" w:pos="756"/>
        </w:tabs>
        <w:spacing w:after="304" w:line="274" w:lineRule="exact"/>
        <w:ind w:left="220" w:right="260"/>
        <w:jc w:val="both"/>
        <w:rPr>
          <w:rFonts w:ascii="Times New Roman" w:hAnsi="Times New Roman" w:cs="Times New Roman"/>
        </w:rPr>
      </w:pPr>
      <w:r w:rsidRPr="00872354">
        <w:rPr>
          <w:rFonts w:ascii="Times New Roman" w:hAnsi="Times New Roman" w:cs="Times New Roman"/>
        </w:rPr>
        <w:t>Клуб осуществляет свою деятельность в соответствии с настоящим Положением, рабочими программами по направлениям секций, учебным планом, планом работы ШСК, ежегодно утверждаемыми директором школы.</w:t>
      </w:r>
    </w:p>
    <w:p w:rsidR="00E6578A" w:rsidRPr="00872354" w:rsidRDefault="00E6578A" w:rsidP="00872354">
      <w:pPr>
        <w:numPr>
          <w:ilvl w:val="0"/>
          <w:numId w:val="7"/>
        </w:numPr>
        <w:tabs>
          <w:tab w:val="left" w:pos="766"/>
        </w:tabs>
        <w:spacing w:after="304" w:line="269" w:lineRule="exact"/>
        <w:ind w:left="220" w:right="260"/>
        <w:jc w:val="both"/>
        <w:rPr>
          <w:rFonts w:ascii="Times New Roman" w:hAnsi="Times New Roman" w:cs="Times New Roman"/>
        </w:rPr>
      </w:pPr>
      <w:r w:rsidRPr="00872354">
        <w:rPr>
          <w:rFonts w:ascii="Times New Roman" w:hAnsi="Times New Roman" w:cs="Times New Roman"/>
        </w:rPr>
        <w:t>Учебные группы спортивных секций ШСК формируются с учетом пола, состояния здоровья, уровня физической подготовленности, спортивной направленности и желания учащихся.</w:t>
      </w:r>
    </w:p>
    <w:p w:rsidR="00E6578A" w:rsidRPr="00872354" w:rsidRDefault="00E6578A" w:rsidP="00872354">
      <w:pPr>
        <w:numPr>
          <w:ilvl w:val="0"/>
          <w:numId w:val="7"/>
        </w:numPr>
        <w:tabs>
          <w:tab w:val="left" w:pos="766"/>
        </w:tabs>
        <w:spacing w:after="319" w:line="264" w:lineRule="exact"/>
        <w:ind w:left="220" w:right="260"/>
        <w:jc w:val="both"/>
        <w:rPr>
          <w:rFonts w:ascii="Times New Roman" w:hAnsi="Times New Roman" w:cs="Times New Roman"/>
        </w:rPr>
      </w:pPr>
      <w:r w:rsidRPr="00872354">
        <w:rPr>
          <w:rFonts w:ascii="Times New Roman" w:hAnsi="Times New Roman" w:cs="Times New Roman"/>
        </w:rPr>
        <w:t>Набор в учебные группы осуще</w:t>
      </w:r>
      <w:r>
        <w:rPr>
          <w:rFonts w:ascii="Times New Roman" w:hAnsi="Times New Roman" w:cs="Times New Roman"/>
        </w:rPr>
        <w:t>ствляется из числа учащихся 7-16</w:t>
      </w:r>
      <w:r w:rsidRPr="00872354">
        <w:rPr>
          <w:rFonts w:ascii="Times New Roman" w:hAnsi="Times New Roman" w:cs="Times New Roman"/>
        </w:rPr>
        <w:t xml:space="preserve"> лет, родителей, работников школы.</w:t>
      </w:r>
    </w:p>
    <w:p w:rsidR="00E6578A" w:rsidRPr="00872354" w:rsidRDefault="00E6578A" w:rsidP="00872354">
      <w:pPr>
        <w:numPr>
          <w:ilvl w:val="0"/>
          <w:numId w:val="7"/>
        </w:numPr>
        <w:tabs>
          <w:tab w:val="left" w:pos="766"/>
        </w:tabs>
        <w:spacing w:line="240" w:lineRule="exact"/>
        <w:ind w:left="220"/>
        <w:jc w:val="both"/>
        <w:rPr>
          <w:rFonts w:ascii="Times New Roman" w:hAnsi="Times New Roman" w:cs="Times New Roman"/>
        </w:rPr>
      </w:pPr>
      <w:r w:rsidRPr="00872354">
        <w:rPr>
          <w:rFonts w:ascii="Times New Roman" w:hAnsi="Times New Roman" w:cs="Times New Roman"/>
        </w:rPr>
        <w:t>Группы могут быть одно- и разновозрастными.</w:t>
      </w:r>
    </w:p>
    <w:p w:rsidR="00E6578A" w:rsidRPr="00872354" w:rsidRDefault="00E6578A" w:rsidP="00872354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872354">
        <w:rPr>
          <w:rFonts w:ascii="Times New Roman" w:hAnsi="Times New Roman" w:cs="Times New Roman"/>
        </w:rPr>
        <w:t>4.5.</w:t>
      </w:r>
      <w:r w:rsidRPr="00872354">
        <w:rPr>
          <w:rFonts w:ascii="Times New Roman" w:hAnsi="Times New Roman" w:cs="Times New Roman"/>
        </w:rPr>
        <w:tab/>
        <w:t>Зачисление в клуб осуществляется по справке о состоянии здоровья.</w:t>
      </w:r>
    </w:p>
    <w:p w:rsidR="00E6578A" w:rsidRPr="00872354" w:rsidRDefault="00E6578A" w:rsidP="00872354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872354">
        <w:rPr>
          <w:rFonts w:ascii="Times New Roman" w:hAnsi="Times New Roman" w:cs="Times New Roman"/>
        </w:rPr>
        <w:t>4.6.</w:t>
      </w:r>
      <w:r w:rsidRPr="00872354">
        <w:rPr>
          <w:rFonts w:ascii="Times New Roman" w:hAnsi="Times New Roman" w:cs="Times New Roman"/>
        </w:rPr>
        <w:tab/>
        <w:t>Порядок комплектования, наполняемость учебных групп в секциях, режим учебно</w:t>
      </w:r>
      <w:r>
        <w:rPr>
          <w:rFonts w:ascii="Times New Roman" w:hAnsi="Times New Roman" w:cs="Times New Roman"/>
        </w:rPr>
        <w:t>-</w:t>
      </w:r>
      <w:r w:rsidRPr="00872354">
        <w:rPr>
          <w:rFonts w:ascii="Times New Roman" w:hAnsi="Times New Roman" w:cs="Times New Roman"/>
        </w:rPr>
        <w:t>тренировочной работы устанавливается в соответствии с нормативно-правовыми актами, регулирующими деятельность образовательных учреждений, нормами СанПиН.</w:t>
      </w:r>
    </w:p>
    <w:p w:rsidR="00E6578A" w:rsidRPr="00872354" w:rsidRDefault="00E6578A" w:rsidP="00872354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872354">
        <w:rPr>
          <w:rFonts w:ascii="Times New Roman" w:hAnsi="Times New Roman" w:cs="Times New Roman"/>
        </w:rPr>
        <w:t>4.7.</w:t>
      </w:r>
      <w:r w:rsidRPr="00872354">
        <w:rPr>
          <w:rFonts w:ascii="Times New Roman" w:hAnsi="Times New Roman" w:cs="Times New Roman"/>
        </w:rPr>
        <w:tab/>
        <w:t>Занятия в клубе проводятся в соответствии с графиками и расписаниями в форме тренировок, консультаций, соревнований, а также участия в физкультур</w:t>
      </w:r>
      <w:r>
        <w:rPr>
          <w:rFonts w:ascii="Times New Roman" w:hAnsi="Times New Roman" w:cs="Times New Roman"/>
        </w:rPr>
        <w:t>но-спортивных праздниках,</w:t>
      </w:r>
      <w:r w:rsidRPr="00872354">
        <w:rPr>
          <w:rFonts w:ascii="Times New Roman" w:hAnsi="Times New Roman" w:cs="Times New Roman"/>
        </w:rPr>
        <w:t xml:space="preserve"> показательных выступлениях.</w:t>
      </w:r>
    </w:p>
    <w:p w:rsidR="00E6578A" w:rsidRPr="00872354" w:rsidRDefault="00E6578A" w:rsidP="00872354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872354">
        <w:rPr>
          <w:rFonts w:ascii="Times New Roman" w:hAnsi="Times New Roman" w:cs="Times New Roman"/>
        </w:rPr>
        <w:t>4.8.</w:t>
      </w:r>
      <w:r w:rsidRPr="00872354">
        <w:rPr>
          <w:rFonts w:ascii="Times New Roman" w:hAnsi="Times New Roman" w:cs="Times New Roman"/>
        </w:rPr>
        <w:tab/>
        <w:t>Деятельность на занятиях ШСК обеспечивается всеми необходимыми материально</w:t>
      </w:r>
      <w:r>
        <w:rPr>
          <w:rFonts w:ascii="Times New Roman" w:hAnsi="Times New Roman" w:cs="Times New Roman"/>
        </w:rPr>
        <w:t>-</w:t>
      </w:r>
      <w:r w:rsidRPr="00872354">
        <w:rPr>
          <w:rFonts w:ascii="Times New Roman" w:hAnsi="Times New Roman" w:cs="Times New Roman"/>
        </w:rPr>
        <w:t>техническими средствами.</w:t>
      </w:r>
    </w:p>
    <w:p w:rsidR="00E6578A" w:rsidRPr="00872354" w:rsidRDefault="00E6578A" w:rsidP="00872354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872354">
        <w:rPr>
          <w:rFonts w:ascii="Times New Roman" w:hAnsi="Times New Roman" w:cs="Times New Roman"/>
        </w:rPr>
        <w:t>4.9.</w:t>
      </w:r>
      <w:r w:rsidRPr="00872354">
        <w:rPr>
          <w:rFonts w:ascii="Times New Roman" w:hAnsi="Times New Roman" w:cs="Times New Roman"/>
        </w:rPr>
        <w:tab/>
        <w:t>В каникулярное время занятия проводят</w:t>
      </w:r>
      <w:r>
        <w:rPr>
          <w:rFonts w:ascii="Times New Roman" w:hAnsi="Times New Roman" w:cs="Times New Roman"/>
        </w:rPr>
        <w:t>ся в соответствии с учебным планом.</w:t>
      </w:r>
    </w:p>
    <w:p w:rsidR="00E6578A" w:rsidRPr="00872354" w:rsidRDefault="00E6578A" w:rsidP="00872354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872354">
        <w:rPr>
          <w:rFonts w:ascii="Times New Roman" w:hAnsi="Times New Roman" w:cs="Times New Roman"/>
        </w:rPr>
        <w:t>4.10.</w:t>
      </w:r>
      <w:r w:rsidRPr="00872354">
        <w:rPr>
          <w:rFonts w:ascii="Times New Roman" w:hAnsi="Times New Roman" w:cs="Times New Roman"/>
        </w:rPr>
        <w:tab/>
        <w:t>Занятия фиксиру</w:t>
      </w:r>
      <w:r>
        <w:rPr>
          <w:rFonts w:ascii="Times New Roman" w:hAnsi="Times New Roman" w:cs="Times New Roman"/>
        </w:rPr>
        <w:t xml:space="preserve">ются </w:t>
      </w:r>
      <w:r w:rsidRPr="00872354">
        <w:rPr>
          <w:rFonts w:ascii="Times New Roman" w:hAnsi="Times New Roman" w:cs="Times New Roman"/>
        </w:rPr>
        <w:t>педаго</w:t>
      </w:r>
      <w:r>
        <w:rPr>
          <w:rFonts w:ascii="Times New Roman" w:hAnsi="Times New Roman" w:cs="Times New Roman"/>
        </w:rPr>
        <w:t>гами</w:t>
      </w:r>
      <w:r w:rsidRPr="00872354">
        <w:rPr>
          <w:rFonts w:ascii="Times New Roman" w:hAnsi="Times New Roman" w:cs="Times New Roman"/>
        </w:rPr>
        <w:t xml:space="preserve"> в специальных журналах.</w:t>
      </w:r>
    </w:p>
    <w:p w:rsidR="00E6578A" w:rsidRPr="00872354" w:rsidRDefault="00E6578A" w:rsidP="00872354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872354">
        <w:rPr>
          <w:rFonts w:ascii="Times New Roman" w:hAnsi="Times New Roman" w:cs="Times New Roman"/>
        </w:rPr>
        <w:t>4.11.</w:t>
      </w:r>
      <w:r w:rsidRPr="00872354">
        <w:rPr>
          <w:rFonts w:ascii="Times New Roman" w:hAnsi="Times New Roman" w:cs="Times New Roman"/>
        </w:rPr>
        <w:tab/>
        <w:t>Медицинский контроль за состоянием учащихся во время занятий в спортивных секциях, на спортивных и спортивно-массовых мероприятиях осуществляют руководители секций во взаимодействии с медицинскими</w:t>
      </w:r>
      <w:r>
        <w:rPr>
          <w:rFonts w:ascii="Times New Roman" w:hAnsi="Times New Roman" w:cs="Times New Roman"/>
        </w:rPr>
        <w:t xml:space="preserve"> работниками ФАПа</w:t>
      </w:r>
      <w:r w:rsidRPr="00872354">
        <w:rPr>
          <w:rFonts w:ascii="Times New Roman" w:hAnsi="Times New Roman" w:cs="Times New Roman"/>
        </w:rPr>
        <w:t>.</w:t>
      </w:r>
    </w:p>
    <w:p w:rsidR="00E6578A" w:rsidRPr="00872354" w:rsidRDefault="00E6578A" w:rsidP="00872354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872354">
        <w:rPr>
          <w:rFonts w:ascii="Times New Roman" w:hAnsi="Times New Roman" w:cs="Times New Roman"/>
        </w:rPr>
        <w:t>4.12.</w:t>
      </w:r>
      <w:r w:rsidRPr="00872354">
        <w:rPr>
          <w:rFonts w:ascii="Times New Roman" w:hAnsi="Times New Roman" w:cs="Times New Roman"/>
        </w:rPr>
        <w:tab/>
        <w:t>Контроль за проведением занятий в секциях осуществляет руководитель ШСК.</w:t>
      </w:r>
    </w:p>
    <w:p w:rsidR="00E6578A" w:rsidRDefault="00E6578A" w:rsidP="00872354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4.13.</w:t>
      </w:r>
      <w:r>
        <w:rPr>
          <w:rFonts w:ascii="Times New Roman" w:hAnsi="Times New Roman" w:cs="Times New Roman"/>
        </w:rPr>
        <w:tab/>
        <w:t>ШСК проводит в соответствии</w:t>
      </w:r>
      <w:r w:rsidRPr="00872354">
        <w:rPr>
          <w:rFonts w:ascii="Times New Roman" w:hAnsi="Times New Roman" w:cs="Times New Roman"/>
        </w:rPr>
        <w:t xml:space="preserve"> с утвержденным планом работы спортивные и спортивно-массовые мероприятия на базе шк</w:t>
      </w:r>
      <w:r>
        <w:rPr>
          <w:rFonts w:ascii="Times New Roman" w:hAnsi="Times New Roman" w:cs="Times New Roman"/>
        </w:rPr>
        <w:t>олы, принимает участие во всероссийских  спортивных проектах</w:t>
      </w:r>
      <w:r w:rsidRPr="0087235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</w:t>
      </w:r>
      <w:r w:rsidRPr="00872354">
        <w:rPr>
          <w:rFonts w:ascii="Times New Roman" w:hAnsi="Times New Roman" w:cs="Times New Roman"/>
        </w:rPr>
        <w:t>Президен</w:t>
      </w:r>
      <w:r>
        <w:rPr>
          <w:rFonts w:ascii="Times New Roman" w:hAnsi="Times New Roman" w:cs="Times New Roman"/>
        </w:rPr>
        <w:t>тс</w:t>
      </w:r>
      <w:r w:rsidRPr="00872354">
        <w:rPr>
          <w:rFonts w:ascii="Times New Roman" w:hAnsi="Times New Roman" w:cs="Times New Roman"/>
        </w:rPr>
        <w:t>кие спортивные игры</w:t>
      </w:r>
      <w:r>
        <w:rPr>
          <w:rFonts w:ascii="Times New Roman" w:hAnsi="Times New Roman" w:cs="Times New Roman"/>
        </w:rPr>
        <w:t>»,</w:t>
      </w:r>
      <w:r w:rsidRPr="0087235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«Президентские состязания»</w:t>
      </w:r>
      <w:r w:rsidRPr="00872354">
        <w:rPr>
          <w:rFonts w:ascii="Times New Roman" w:hAnsi="Times New Roman" w:cs="Times New Roman"/>
        </w:rPr>
        <w:t>, других спортивных мероприятиях в соответствие с положениями.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  <w:b/>
        </w:rPr>
      </w:pPr>
      <w:r w:rsidRPr="007C7557">
        <w:rPr>
          <w:rFonts w:ascii="Times New Roman" w:hAnsi="Times New Roman" w:cs="Times New Roman"/>
          <w:b/>
        </w:rPr>
        <w:t>V.</w:t>
      </w:r>
      <w:r w:rsidRPr="007C7557">
        <w:rPr>
          <w:rFonts w:ascii="Times New Roman" w:hAnsi="Times New Roman" w:cs="Times New Roman"/>
          <w:b/>
        </w:rPr>
        <w:tab/>
        <w:t>Права и обязанности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5.1.</w:t>
      </w:r>
      <w:r w:rsidRPr="007C7557">
        <w:rPr>
          <w:rFonts w:ascii="Times New Roman" w:hAnsi="Times New Roman" w:cs="Times New Roman"/>
        </w:rPr>
        <w:tab/>
        <w:t>Члены ШСК имеют право: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-</w:t>
      </w:r>
      <w:r w:rsidRPr="007C7557">
        <w:rPr>
          <w:rFonts w:ascii="Times New Roman" w:hAnsi="Times New Roman" w:cs="Times New Roman"/>
        </w:rPr>
        <w:tab/>
        <w:t>избирать и быть избранными в Совет ШСК, принимать участие</w:t>
      </w:r>
      <w:r>
        <w:rPr>
          <w:rFonts w:ascii="Times New Roman" w:hAnsi="Times New Roman" w:cs="Times New Roman"/>
        </w:rPr>
        <w:t xml:space="preserve"> во всех мероприятиях, проводим</w:t>
      </w:r>
      <w:r w:rsidRPr="007C7557">
        <w:rPr>
          <w:rFonts w:ascii="Times New Roman" w:hAnsi="Times New Roman" w:cs="Times New Roman"/>
        </w:rPr>
        <w:t>ых ШСК;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--</w:t>
      </w:r>
      <w:r w:rsidRPr="007C7557">
        <w:rPr>
          <w:rFonts w:ascii="Times New Roman" w:hAnsi="Times New Roman" w:cs="Times New Roman"/>
        </w:rPr>
        <w:tab/>
        <w:t>получать консультации, вносить предложения по улучшению работы ШСК;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-</w:t>
      </w:r>
      <w:r w:rsidRPr="007C7557">
        <w:rPr>
          <w:rFonts w:ascii="Times New Roman" w:hAnsi="Times New Roman" w:cs="Times New Roman"/>
        </w:rPr>
        <w:tab/>
        <w:t>заниматься физическими упражнениями, спортом в секциях, командах клуба;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-</w:t>
      </w:r>
      <w:r w:rsidRPr="007C7557">
        <w:rPr>
          <w:rFonts w:ascii="Times New Roman" w:hAnsi="Times New Roman" w:cs="Times New Roman"/>
        </w:rPr>
        <w:tab/>
        <w:t>участвовать в физкультурно-оздоровительных и спортивных мероприятиях, выступать на спортивных соревнованиях, спартакиадах, физкультурных праздниках.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5.2.</w:t>
      </w:r>
      <w:r w:rsidRPr="007C7557">
        <w:rPr>
          <w:rFonts w:ascii="Times New Roman" w:hAnsi="Times New Roman" w:cs="Times New Roman"/>
        </w:rPr>
        <w:tab/>
        <w:t>Члены клуба обязаны: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-</w:t>
      </w:r>
      <w:r w:rsidRPr="007C7557">
        <w:rPr>
          <w:rFonts w:ascii="Times New Roman" w:hAnsi="Times New Roman" w:cs="Times New Roman"/>
        </w:rPr>
        <w:tab/>
        <w:t>выполнять требования настоящего Положения;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-</w:t>
      </w:r>
      <w:r w:rsidRPr="007C7557">
        <w:rPr>
          <w:rFonts w:ascii="Times New Roman" w:hAnsi="Times New Roman" w:cs="Times New Roman"/>
        </w:rPr>
        <w:tab/>
        <w:t>неукоснительно выполнять требования техник</w:t>
      </w:r>
      <w:r>
        <w:rPr>
          <w:rFonts w:ascii="Times New Roman" w:hAnsi="Times New Roman" w:cs="Times New Roman"/>
        </w:rPr>
        <w:t>и безопасности и установки преподавателя</w:t>
      </w:r>
      <w:r w:rsidRPr="007C7557">
        <w:rPr>
          <w:rFonts w:ascii="Times New Roman" w:hAnsi="Times New Roman" w:cs="Times New Roman"/>
        </w:rPr>
        <w:t>;</w:t>
      </w:r>
    </w:p>
    <w:p w:rsidR="00E6578A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-</w:t>
      </w:r>
      <w:r w:rsidRPr="007C7557">
        <w:rPr>
          <w:rFonts w:ascii="Times New Roman" w:hAnsi="Times New Roman" w:cs="Times New Roman"/>
        </w:rPr>
        <w:tab/>
        <w:t>вести здоровый образ жизни, укреплять свое здоровье, регулярно заниматься физичес кой культурой и спортом, улучшать свою физическую подготовленность и готовить себя к труду и защите Родины;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-</w:t>
      </w:r>
      <w:r w:rsidRPr="007C7557">
        <w:rPr>
          <w:rFonts w:ascii="Times New Roman" w:hAnsi="Times New Roman" w:cs="Times New Roman"/>
        </w:rPr>
        <w:tab/>
        <w:t>показывать личный пример здорового образа жизни;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-</w:t>
      </w:r>
      <w:r w:rsidRPr="007C7557">
        <w:rPr>
          <w:rFonts w:ascii="Times New Roman" w:hAnsi="Times New Roman" w:cs="Times New Roman"/>
        </w:rPr>
        <w:tab/>
        <w:t>бережно относиться к инвентарю и имуществу клуба;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-</w:t>
      </w:r>
      <w:r w:rsidRPr="007C7557">
        <w:rPr>
          <w:rFonts w:ascii="Times New Roman" w:hAnsi="Times New Roman" w:cs="Times New Roman"/>
        </w:rPr>
        <w:tab/>
        <w:t>помогать клубу в проведении массовых мероприятий;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-</w:t>
      </w:r>
      <w:r w:rsidRPr="007C7557">
        <w:rPr>
          <w:rFonts w:ascii="Times New Roman" w:hAnsi="Times New Roman" w:cs="Times New Roman"/>
        </w:rPr>
        <w:tab/>
        <w:t>систематически проходить медицинское освидетельствование, соблюдать личную гигиену и требования врачебного контроля;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7C7557">
        <w:rPr>
          <w:rFonts w:ascii="Times New Roman" w:hAnsi="Times New Roman" w:cs="Times New Roman"/>
        </w:rPr>
        <w:t>иметь собственную тренировочную форму для занятий.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5.3.</w:t>
      </w:r>
      <w:r w:rsidRPr="007C7557">
        <w:rPr>
          <w:rFonts w:ascii="Times New Roman" w:hAnsi="Times New Roman" w:cs="Times New Roman"/>
        </w:rPr>
        <w:tab/>
        <w:t>Руководители секций имеют право: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-</w:t>
      </w:r>
      <w:r w:rsidRPr="007C7557">
        <w:rPr>
          <w:rFonts w:ascii="Times New Roman" w:hAnsi="Times New Roman" w:cs="Times New Roman"/>
        </w:rPr>
        <w:tab/>
        <w:t>на свободу выбора и использования методик обучения, обеспечивающих высокий уровень обучения;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5.4.</w:t>
      </w:r>
      <w:r w:rsidRPr="007C7557">
        <w:rPr>
          <w:rFonts w:ascii="Times New Roman" w:hAnsi="Times New Roman" w:cs="Times New Roman"/>
        </w:rPr>
        <w:tab/>
        <w:t>Руководители секций обязаны: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-</w:t>
      </w:r>
      <w:r w:rsidRPr="007C7557">
        <w:rPr>
          <w:rFonts w:ascii="Times New Roman" w:hAnsi="Times New Roman" w:cs="Times New Roman"/>
        </w:rPr>
        <w:tab/>
        <w:t xml:space="preserve">осуществлять </w:t>
      </w:r>
      <w:r>
        <w:rPr>
          <w:rFonts w:ascii="Times New Roman" w:hAnsi="Times New Roman" w:cs="Times New Roman"/>
        </w:rPr>
        <w:t>свою деятельность в соответствии</w:t>
      </w:r>
      <w:r w:rsidRPr="007C7557">
        <w:rPr>
          <w:rFonts w:ascii="Times New Roman" w:hAnsi="Times New Roman" w:cs="Times New Roman"/>
        </w:rPr>
        <w:t xml:space="preserve"> с должностными инструкциями, строго следовать нормам: профессиональной этики;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-</w:t>
      </w:r>
      <w:r w:rsidRPr="007C7557">
        <w:rPr>
          <w:rFonts w:ascii="Times New Roman" w:hAnsi="Times New Roman" w:cs="Times New Roman"/>
        </w:rPr>
        <w:tab/>
        <w:t>выполнять указания и распоряжения руководителя клуба и директора школы.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5.4.</w:t>
      </w:r>
      <w:r w:rsidRPr="007C7557">
        <w:rPr>
          <w:rFonts w:ascii="Times New Roman" w:hAnsi="Times New Roman" w:cs="Times New Roman"/>
        </w:rPr>
        <w:tab/>
        <w:t>ШСК обязан: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-</w:t>
      </w:r>
      <w:r w:rsidRPr="007C7557">
        <w:rPr>
          <w:rFonts w:ascii="Times New Roman" w:hAnsi="Times New Roman" w:cs="Times New Roman"/>
        </w:rPr>
        <w:tab/>
        <w:t>ознакомить членов клуба с настоящим Положением;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-</w:t>
      </w:r>
      <w:r w:rsidRPr="007C7557">
        <w:rPr>
          <w:rFonts w:ascii="Times New Roman" w:hAnsi="Times New Roman" w:cs="Times New Roman"/>
        </w:rPr>
        <w:tab/>
        <w:t>планировать и организовывать работу ШСК;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-</w:t>
      </w:r>
      <w:r w:rsidRPr="007C7557">
        <w:rPr>
          <w:rFonts w:ascii="Times New Roman" w:hAnsi="Times New Roman" w:cs="Times New Roman"/>
        </w:rPr>
        <w:tab/>
        <w:t>обеспечивать права членов клуба;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-</w:t>
      </w:r>
      <w:r w:rsidRPr="007C7557">
        <w:rPr>
          <w:rFonts w:ascii="Times New Roman" w:hAnsi="Times New Roman" w:cs="Times New Roman"/>
        </w:rPr>
        <w:tab/>
        <w:t>в установленном порядке приобретать и выдавать членам клуба для пользовани</w:t>
      </w:r>
      <w:r>
        <w:rPr>
          <w:rFonts w:ascii="Times New Roman" w:hAnsi="Times New Roman" w:cs="Times New Roman"/>
        </w:rPr>
        <w:t>я спортивный инвентарь</w:t>
      </w:r>
      <w:r w:rsidRPr="007C7557">
        <w:rPr>
          <w:rFonts w:ascii="Times New Roman" w:hAnsi="Times New Roman" w:cs="Times New Roman"/>
        </w:rPr>
        <w:t>;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-</w:t>
      </w:r>
      <w:r w:rsidRPr="007C7557">
        <w:rPr>
          <w:rFonts w:ascii="Times New Roman" w:hAnsi="Times New Roman" w:cs="Times New Roman"/>
        </w:rPr>
        <w:tab/>
        <w:t xml:space="preserve">осуществлять планирование, подготовку и проведение спортивных </w:t>
      </w:r>
      <w:r>
        <w:rPr>
          <w:rFonts w:ascii="Times New Roman" w:hAnsi="Times New Roman" w:cs="Times New Roman"/>
        </w:rPr>
        <w:t>соревнований, спартакиад, учебн</w:t>
      </w:r>
      <w:r w:rsidRPr="007C7557">
        <w:rPr>
          <w:rFonts w:ascii="Times New Roman" w:hAnsi="Times New Roman" w:cs="Times New Roman"/>
        </w:rPr>
        <w:t xml:space="preserve">о-тренировочных сборов, других </w:t>
      </w:r>
      <w:r>
        <w:rPr>
          <w:rFonts w:ascii="Times New Roman" w:hAnsi="Times New Roman" w:cs="Times New Roman"/>
        </w:rPr>
        <w:t>спортивно-массовых мероприятий;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-</w:t>
      </w:r>
      <w:r w:rsidRPr="007C7557">
        <w:rPr>
          <w:rFonts w:ascii="Times New Roman" w:hAnsi="Times New Roman" w:cs="Times New Roman"/>
        </w:rPr>
        <w:tab/>
        <w:t>ходатайствовать перед директором</w:t>
      </w:r>
      <w:r>
        <w:rPr>
          <w:rFonts w:ascii="Times New Roman" w:hAnsi="Times New Roman" w:cs="Times New Roman"/>
        </w:rPr>
        <w:t xml:space="preserve"> школы о награждении грамотами </w:t>
      </w:r>
      <w:r w:rsidRPr="007C7557">
        <w:rPr>
          <w:rFonts w:ascii="Times New Roman" w:hAnsi="Times New Roman" w:cs="Times New Roman"/>
        </w:rPr>
        <w:t>членов клуба, преподавателей, родителей, имеющих высокие достижения в физкультурно-спортивной деятельности;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7C7557">
        <w:rPr>
          <w:rFonts w:ascii="Times New Roman" w:hAnsi="Times New Roman" w:cs="Times New Roman"/>
        </w:rPr>
        <w:tab/>
        <w:t>обеспечивать необходимые условия по охране жизни и здоровья членов клуба во время занятий, при проведении спортивных и спортивно-массовых мероприятий;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-</w:t>
      </w:r>
      <w:r w:rsidRPr="007C7557">
        <w:rPr>
          <w:rFonts w:ascii="Times New Roman" w:hAnsi="Times New Roman" w:cs="Times New Roman"/>
        </w:rPr>
        <w:tab/>
        <w:t>осуществлять иную деятельность, не противоречащую закону.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VI.</w:t>
      </w:r>
      <w:r w:rsidRPr="007C7557">
        <w:rPr>
          <w:rFonts w:ascii="Times New Roman" w:hAnsi="Times New Roman" w:cs="Times New Roman"/>
        </w:rPr>
        <w:tab/>
        <w:t>Документация ШСК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ШСК должен иметь следующую документацию: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-</w:t>
      </w:r>
      <w:r w:rsidRPr="007C7557">
        <w:rPr>
          <w:rFonts w:ascii="Times New Roman" w:hAnsi="Times New Roman" w:cs="Times New Roman"/>
        </w:rPr>
        <w:tab/>
        <w:t>положение о ШСК;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план спортивно-массовых мероприятий</w:t>
      </w:r>
      <w:r w:rsidRPr="007C7557">
        <w:rPr>
          <w:rFonts w:ascii="Times New Roman" w:hAnsi="Times New Roman" w:cs="Times New Roman"/>
        </w:rPr>
        <w:t xml:space="preserve"> ШСК;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-</w:t>
      </w:r>
      <w:r w:rsidRPr="007C7557">
        <w:rPr>
          <w:rFonts w:ascii="Times New Roman" w:hAnsi="Times New Roman" w:cs="Times New Roman"/>
        </w:rPr>
        <w:tab/>
        <w:t>списочный состав по секциям;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-</w:t>
      </w:r>
      <w:r w:rsidRPr="007C7557">
        <w:rPr>
          <w:rFonts w:ascii="Times New Roman" w:hAnsi="Times New Roman" w:cs="Times New Roman"/>
        </w:rPr>
        <w:tab/>
        <w:t>положение о Совете ШСК;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-</w:t>
      </w:r>
      <w:r w:rsidRPr="007C7557">
        <w:rPr>
          <w:rFonts w:ascii="Times New Roman" w:hAnsi="Times New Roman" w:cs="Times New Roman"/>
        </w:rPr>
        <w:tab/>
        <w:t>протоколы заседаний Совета ШСК;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-</w:t>
      </w:r>
      <w:r w:rsidRPr="007C7557">
        <w:rPr>
          <w:rFonts w:ascii="Times New Roman" w:hAnsi="Times New Roman" w:cs="Times New Roman"/>
        </w:rPr>
        <w:tab/>
        <w:t>списки физоргов классов;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-</w:t>
      </w:r>
      <w:r w:rsidRPr="007C7557">
        <w:rPr>
          <w:rFonts w:ascii="Times New Roman" w:hAnsi="Times New Roman" w:cs="Times New Roman"/>
        </w:rPr>
        <w:tab/>
        <w:t>уголок, отражающий достижения ШСК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-</w:t>
      </w:r>
      <w:r w:rsidRPr="007C7557">
        <w:rPr>
          <w:rFonts w:ascii="Times New Roman" w:hAnsi="Times New Roman" w:cs="Times New Roman"/>
        </w:rPr>
        <w:tab/>
        <w:t>учебные программы, учебный план, расписание занятий секций;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-</w:t>
      </w:r>
      <w:r w:rsidRPr="007C7557">
        <w:rPr>
          <w:rFonts w:ascii="Times New Roman" w:hAnsi="Times New Roman" w:cs="Times New Roman"/>
        </w:rPr>
        <w:tab/>
        <w:t>журналы групп, занимающихся в секциях;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-</w:t>
      </w:r>
      <w:r w:rsidRPr="007C7557">
        <w:rPr>
          <w:rFonts w:ascii="Times New Roman" w:hAnsi="Times New Roman" w:cs="Times New Roman"/>
        </w:rPr>
        <w:tab/>
        <w:t>положения о спортивных мероприятиях;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-</w:t>
      </w:r>
      <w:r w:rsidRPr="007C7557">
        <w:rPr>
          <w:rFonts w:ascii="Times New Roman" w:hAnsi="Times New Roman" w:cs="Times New Roman"/>
        </w:rPr>
        <w:tab/>
        <w:t>протоколы соревнований по видам спорта;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-</w:t>
      </w:r>
      <w:r w:rsidRPr="007C7557">
        <w:rPr>
          <w:rFonts w:ascii="Times New Roman" w:hAnsi="Times New Roman" w:cs="Times New Roman"/>
        </w:rPr>
        <w:tab/>
        <w:t>итоги участия членов и команд ШСК в со</w:t>
      </w:r>
      <w:r>
        <w:rPr>
          <w:rFonts w:ascii="Times New Roman" w:hAnsi="Times New Roman" w:cs="Times New Roman"/>
        </w:rPr>
        <w:t>ревнованиях школьного, муниципального</w:t>
      </w:r>
      <w:r w:rsidRPr="007C7557">
        <w:rPr>
          <w:rFonts w:ascii="Times New Roman" w:hAnsi="Times New Roman" w:cs="Times New Roman"/>
        </w:rPr>
        <w:t xml:space="preserve"> уровней;</w:t>
      </w:r>
    </w:p>
    <w:p w:rsidR="00E6578A" w:rsidRPr="007C7557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-</w:t>
      </w:r>
      <w:r w:rsidRPr="007C7557">
        <w:rPr>
          <w:rFonts w:ascii="Times New Roman" w:hAnsi="Times New Roman" w:cs="Times New Roman"/>
        </w:rPr>
        <w:tab/>
        <w:t>должностные инструкции руководителя клуба, руководителей секций;</w:t>
      </w:r>
    </w:p>
    <w:p w:rsidR="00E6578A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  <w:r w:rsidRPr="007C7557">
        <w:rPr>
          <w:rFonts w:ascii="Times New Roman" w:hAnsi="Times New Roman" w:cs="Times New Roman"/>
        </w:rPr>
        <w:t>-</w:t>
      </w:r>
      <w:r w:rsidRPr="007C7557">
        <w:rPr>
          <w:rFonts w:ascii="Times New Roman" w:hAnsi="Times New Roman" w:cs="Times New Roman"/>
        </w:rPr>
        <w:tab/>
        <w:t>инструкции по охране труда;</w:t>
      </w:r>
    </w:p>
    <w:p w:rsidR="00E6578A" w:rsidRPr="00276718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  <w:color w:val="auto"/>
        </w:rPr>
      </w:pPr>
      <w:r w:rsidRPr="007C7557">
        <w:rPr>
          <w:rFonts w:ascii="Times New Roman" w:hAnsi="Times New Roman" w:cs="Times New Roman"/>
        </w:rPr>
        <w:t xml:space="preserve">- инструкции по технике безопасности при проведении учебно-тренировочных занятий </w:t>
      </w:r>
      <w:r w:rsidRPr="00276718">
        <w:rPr>
          <w:rFonts w:ascii="Times New Roman" w:hAnsi="Times New Roman" w:cs="Times New Roman"/>
          <w:color w:val="auto"/>
        </w:rPr>
        <w:t>и спортивно-массовых мероприятий.</w:t>
      </w:r>
    </w:p>
    <w:p w:rsidR="00E6578A" w:rsidRPr="00276718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  <w:b/>
          <w:color w:val="auto"/>
        </w:rPr>
      </w:pPr>
      <w:bookmarkStart w:id="3" w:name="_GoBack"/>
      <w:r w:rsidRPr="00276718">
        <w:rPr>
          <w:rFonts w:ascii="Times New Roman" w:hAnsi="Times New Roman" w:cs="Times New Roman"/>
          <w:b/>
          <w:color w:val="auto"/>
        </w:rPr>
        <w:t>VII.</w:t>
      </w:r>
      <w:r w:rsidRPr="00276718">
        <w:rPr>
          <w:rFonts w:ascii="Times New Roman" w:hAnsi="Times New Roman" w:cs="Times New Roman"/>
          <w:b/>
          <w:color w:val="auto"/>
        </w:rPr>
        <w:tab/>
        <w:t>Источники финансирования</w:t>
      </w:r>
    </w:p>
    <w:p w:rsidR="00E6578A" w:rsidRPr="00276718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  <w:color w:val="auto"/>
        </w:rPr>
      </w:pPr>
      <w:r w:rsidRPr="00276718">
        <w:rPr>
          <w:rFonts w:ascii="Times New Roman" w:hAnsi="Times New Roman" w:cs="Times New Roman"/>
          <w:color w:val="auto"/>
        </w:rPr>
        <w:t>7.1.</w:t>
      </w:r>
      <w:r w:rsidRPr="00276718">
        <w:rPr>
          <w:rFonts w:ascii="Times New Roman" w:hAnsi="Times New Roman" w:cs="Times New Roman"/>
          <w:color w:val="auto"/>
        </w:rPr>
        <w:tab/>
        <w:t>Деятельность, ШСК осуществляется за счет бюджетного финансирования.</w:t>
      </w:r>
    </w:p>
    <w:p w:rsidR="00E6578A" w:rsidRPr="00276718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  <w:color w:val="auto"/>
        </w:rPr>
      </w:pPr>
      <w:r w:rsidRPr="00276718">
        <w:rPr>
          <w:rFonts w:ascii="Times New Roman" w:hAnsi="Times New Roman" w:cs="Times New Roman"/>
          <w:color w:val="auto"/>
        </w:rPr>
        <w:t>7.2.</w:t>
      </w:r>
      <w:r w:rsidRPr="00276718">
        <w:rPr>
          <w:rFonts w:ascii="Times New Roman" w:hAnsi="Times New Roman" w:cs="Times New Roman"/>
          <w:color w:val="auto"/>
        </w:rPr>
        <w:tab/>
        <w:t>ШСК имеет право привлекать в соответствие с законодательством РФ, уставом школы дополнительные финансовые средства за счет целевых спонсорских средств, благотворительные пожертвования юридических и физических лиц.</w:t>
      </w:r>
    </w:p>
    <w:bookmarkEnd w:id="3"/>
    <w:p w:rsidR="00E6578A" w:rsidRPr="00872354" w:rsidRDefault="00E6578A" w:rsidP="007C7557">
      <w:pPr>
        <w:tabs>
          <w:tab w:val="left" w:pos="478"/>
        </w:tabs>
        <w:spacing w:after="257" w:line="240" w:lineRule="exact"/>
        <w:ind w:left="220"/>
        <w:jc w:val="both"/>
        <w:rPr>
          <w:rFonts w:ascii="Times New Roman" w:hAnsi="Times New Roman" w:cs="Times New Roman"/>
        </w:rPr>
      </w:pPr>
    </w:p>
    <w:p w:rsidR="00E6578A" w:rsidRPr="00872354" w:rsidRDefault="00E6578A" w:rsidP="00872354">
      <w:pPr>
        <w:tabs>
          <w:tab w:val="left" w:pos="4035"/>
        </w:tabs>
      </w:pPr>
    </w:p>
    <w:sectPr w:rsidR="00E6578A" w:rsidRPr="00872354" w:rsidSect="00990F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11932"/>
    <w:multiLevelType w:val="multilevel"/>
    <w:tmpl w:val="9EC67C34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297A5F16"/>
    <w:multiLevelType w:val="multilevel"/>
    <w:tmpl w:val="54CC76C2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3E6202D1"/>
    <w:multiLevelType w:val="multilevel"/>
    <w:tmpl w:val="552E2956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443A3964"/>
    <w:multiLevelType w:val="multilevel"/>
    <w:tmpl w:val="D8026420"/>
    <w:lvl w:ilvl="0">
      <w:start w:val="5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4CA529D2"/>
    <w:multiLevelType w:val="multilevel"/>
    <w:tmpl w:val="4824F26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59501F4D"/>
    <w:multiLevelType w:val="multilevel"/>
    <w:tmpl w:val="0D0017A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6CE27530"/>
    <w:multiLevelType w:val="multilevel"/>
    <w:tmpl w:val="1CE4AF68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865BD"/>
    <w:rsid w:val="00176834"/>
    <w:rsid w:val="00276718"/>
    <w:rsid w:val="00420CD0"/>
    <w:rsid w:val="004B52E9"/>
    <w:rsid w:val="0055073C"/>
    <w:rsid w:val="006A45CF"/>
    <w:rsid w:val="00713234"/>
    <w:rsid w:val="007C7557"/>
    <w:rsid w:val="00827D25"/>
    <w:rsid w:val="00872354"/>
    <w:rsid w:val="008B22BC"/>
    <w:rsid w:val="00990F1C"/>
    <w:rsid w:val="00A56028"/>
    <w:rsid w:val="00E6578A"/>
    <w:rsid w:val="00F6220C"/>
    <w:rsid w:val="00F86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354"/>
    <w:pPr>
      <w:widowControl w:val="0"/>
    </w:pPr>
    <w:rPr>
      <w:rFonts w:ascii="Microsoft Sans Serif" w:hAnsi="Microsoft Sans Serif" w:cs="Microsoft Sans Serif"/>
      <w:color w:val="000000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3">
    <w:name w:val="Основной текст (3)"/>
    <w:basedOn w:val="DefaultParagraphFont"/>
    <w:uiPriority w:val="99"/>
    <w:rsid w:val="00872354"/>
    <w:rPr>
      <w:rFonts w:ascii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none"/>
      <w:lang w:val="ru-RU" w:eastAsia="ru-RU"/>
    </w:rPr>
  </w:style>
  <w:style w:type="character" w:customStyle="1" w:styleId="6">
    <w:name w:val="Основной текст (6)_"/>
    <w:basedOn w:val="DefaultParagraphFont"/>
    <w:uiPriority w:val="99"/>
    <w:rsid w:val="00872354"/>
    <w:rPr>
      <w:rFonts w:ascii="Times New Roman" w:hAnsi="Times New Roman" w:cs="Times New Roman"/>
      <w:b/>
      <w:bCs/>
      <w:u w:val="none"/>
    </w:rPr>
  </w:style>
  <w:style w:type="character" w:customStyle="1" w:styleId="60">
    <w:name w:val="Основной текст (6)"/>
    <w:basedOn w:val="6"/>
    <w:uiPriority w:val="99"/>
    <w:rsid w:val="00872354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">
    <w:name w:val="Заголовок №2_"/>
    <w:basedOn w:val="DefaultParagraphFont"/>
    <w:uiPriority w:val="99"/>
    <w:rsid w:val="00872354"/>
    <w:rPr>
      <w:rFonts w:ascii="Times New Roman" w:hAnsi="Times New Roman" w:cs="Times New Roman"/>
      <w:b/>
      <w:bCs/>
      <w:u w:val="none"/>
    </w:rPr>
  </w:style>
  <w:style w:type="character" w:customStyle="1" w:styleId="20">
    <w:name w:val="Заголовок №2"/>
    <w:basedOn w:val="2"/>
    <w:uiPriority w:val="99"/>
    <w:rsid w:val="00872354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1">
    <w:name w:val="Основной текст (2)_"/>
    <w:basedOn w:val="DefaultParagraphFont"/>
    <w:uiPriority w:val="99"/>
    <w:rsid w:val="00872354"/>
    <w:rPr>
      <w:rFonts w:ascii="Times New Roman" w:hAnsi="Times New Roman" w:cs="Times New Roman"/>
      <w:u w:val="none"/>
    </w:rPr>
  </w:style>
  <w:style w:type="character" w:customStyle="1" w:styleId="22">
    <w:name w:val="Основной текст (2)"/>
    <w:basedOn w:val="21"/>
    <w:uiPriority w:val="99"/>
    <w:rsid w:val="00872354"/>
    <w:rPr>
      <w:color w:val="000000"/>
      <w:spacing w:val="0"/>
      <w:w w:val="100"/>
      <w:position w:val="0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55</TotalTime>
  <Pages>6</Pages>
  <Words>1380</Words>
  <Characters>7869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dcterms:created xsi:type="dcterms:W3CDTF">2022-10-16T15:39:00Z</dcterms:created>
  <dcterms:modified xsi:type="dcterms:W3CDTF">2023-12-14T03:02:00Z</dcterms:modified>
</cp:coreProperties>
</file>