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2F5" w:rsidRPr="00D4319E" w:rsidRDefault="005D12F5" w:rsidP="00D4319E">
      <w:pPr>
        <w:jc w:val="center"/>
        <w:rPr>
          <w:rFonts w:ascii="Times New Roman" w:hAnsi="Times New Roman"/>
          <w:b/>
          <w:sz w:val="22"/>
        </w:rPr>
      </w:pPr>
      <w:r w:rsidRPr="00D4319E">
        <w:rPr>
          <w:rFonts w:ascii="Times New Roman" w:hAnsi="Times New Roman"/>
          <w:b/>
          <w:sz w:val="22"/>
        </w:rPr>
        <w:t>МИНИСТЕРСТВО ПРОСВЕЩЕНИЯ РОССИЙСКОЙ ФЕДЕРАЦИИ</w:t>
      </w:r>
    </w:p>
    <w:p w:rsidR="005D12F5" w:rsidRPr="00D4319E" w:rsidRDefault="005D12F5" w:rsidP="00D4319E">
      <w:pPr>
        <w:jc w:val="center"/>
        <w:rPr>
          <w:rFonts w:ascii="Times New Roman" w:hAnsi="Times New Roman"/>
          <w:b/>
          <w:sz w:val="22"/>
        </w:rPr>
      </w:pPr>
      <w:r w:rsidRPr="00D4319E">
        <w:rPr>
          <w:rFonts w:ascii="Times New Roman" w:hAnsi="Times New Roman"/>
          <w:b/>
          <w:sz w:val="22"/>
        </w:rPr>
        <w:t>Министерство образования и науки Алтайского края</w:t>
      </w:r>
    </w:p>
    <w:p w:rsidR="005D12F5" w:rsidRPr="00D4319E" w:rsidRDefault="005D12F5" w:rsidP="00D4319E">
      <w:pPr>
        <w:jc w:val="center"/>
        <w:rPr>
          <w:rFonts w:ascii="Times New Roman" w:hAnsi="Times New Roman"/>
          <w:b/>
          <w:sz w:val="22"/>
        </w:rPr>
      </w:pPr>
      <w:r w:rsidRPr="00D4319E">
        <w:rPr>
          <w:rFonts w:ascii="Times New Roman" w:hAnsi="Times New Roman"/>
          <w:b/>
          <w:sz w:val="22"/>
        </w:rPr>
        <w:t>Администрация Третьяковского района</w:t>
      </w:r>
    </w:p>
    <w:p w:rsidR="005D12F5" w:rsidRPr="00D4319E" w:rsidRDefault="005D12F5" w:rsidP="00D4319E">
      <w:pPr>
        <w:jc w:val="center"/>
        <w:rPr>
          <w:rFonts w:ascii="Times New Roman" w:hAnsi="Times New Roman"/>
          <w:b/>
          <w:sz w:val="22"/>
        </w:rPr>
      </w:pPr>
      <w:r w:rsidRPr="00D4319E">
        <w:rPr>
          <w:rFonts w:ascii="Times New Roman" w:hAnsi="Times New Roman"/>
          <w:b/>
          <w:sz w:val="22"/>
        </w:rPr>
        <w:t>МКОУ "Плосковская СОШ"</w:t>
      </w:r>
    </w:p>
    <w:p w:rsidR="005D12F5" w:rsidRDefault="005D12F5" w:rsidP="00D4319E">
      <w:pPr>
        <w:rPr>
          <w:b/>
          <w:sz w:val="36"/>
        </w:rPr>
      </w:pPr>
    </w:p>
    <w:p w:rsidR="005D12F5" w:rsidRDefault="005D12F5" w:rsidP="00D4319E">
      <w:pPr>
        <w:spacing w:after="160"/>
        <w:rPr>
          <w:b/>
          <w:sz w:val="20"/>
        </w:rPr>
      </w:pPr>
    </w:p>
    <w:tbl>
      <w:tblPr>
        <w:tblW w:w="10343" w:type="dxa"/>
        <w:tblLook w:val="0000"/>
      </w:tblPr>
      <w:tblGrid>
        <w:gridCol w:w="5890"/>
        <w:gridCol w:w="4453"/>
      </w:tblGrid>
      <w:tr w:rsidR="005D12F5" w:rsidTr="00D4319E">
        <w:trPr>
          <w:trHeight w:val="2361"/>
        </w:trPr>
        <w:tc>
          <w:tcPr>
            <w:tcW w:w="6232" w:type="dxa"/>
          </w:tcPr>
          <w:p w:rsidR="005D12F5" w:rsidRDefault="005D12F5" w:rsidP="00D4319E">
            <w:pPr>
              <w:tabs>
                <w:tab w:val="left" w:pos="3075"/>
                <w:tab w:val="left" w:pos="6885"/>
              </w:tabs>
              <w:ind w:firstLine="0"/>
              <w:rPr>
                <w:sz w:val="24"/>
              </w:rPr>
            </w:pPr>
          </w:p>
        </w:tc>
        <w:tc>
          <w:tcPr>
            <w:tcW w:w="4111" w:type="dxa"/>
          </w:tcPr>
          <w:p w:rsidR="005D12F5" w:rsidRDefault="005D12F5">
            <w:pPr>
              <w:tabs>
                <w:tab w:val="left" w:pos="3075"/>
              </w:tabs>
              <w:rPr>
                <w:sz w:val="24"/>
              </w:rPr>
            </w:pPr>
            <w:r w:rsidRPr="00D4319E">
              <w:rPr>
                <w:rFonts w:hAnsi="Times New Roman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05.75pt;height:105.75pt;visibility:visible" o:bordertopcolor="this" o:borderleftcolor="this" o:borderbottomcolor="this" o:borderrightcolor="this" filled="t">
                  <v:imagedata r:id="rId5" o:title=""/>
                  <w10:bordertop width="96" space="31" frame="t"/>
                  <w10:borderleft width="96" space="31" frame="t"/>
                  <w10:borderbottom width="96" space="31" frame="t"/>
                  <w10:borderright width="96" space="31" frame="t"/>
                </v:shape>
              </w:pict>
            </w:r>
          </w:p>
        </w:tc>
      </w:tr>
    </w:tbl>
    <w:p w:rsidR="005D12F5" w:rsidRPr="0035680A" w:rsidRDefault="005D12F5" w:rsidP="0035680A">
      <w:pPr>
        <w:spacing w:after="211" w:line="259" w:lineRule="auto"/>
        <w:ind w:left="1474" w:right="0" w:firstLine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Положение о физоргах ШСК «Здоровый образ жизни</w:t>
      </w:r>
      <w:r w:rsidRPr="0035680A">
        <w:rPr>
          <w:rFonts w:ascii="Times New Roman" w:hAnsi="Times New Roman" w:cs="Times New Roman"/>
          <w:b/>
          <w:sz w:val="28"/>
          <w:szCs w:val="24"/>
        </w:rPr>
        <w:t>»</w:t>
      </w:r>
    </w:p>
    <w:p w:rsidR="005D12F5" w:rsidRPr="0035680A" w:rsidRDefault="005D12F5" w:rsidP="0035680A">
      <w:pPr>
        <w:pStyle w:val="Heading1"/>
        <w:ind w:left="730" w:right="1" w:hanging="360"/>
        <w:jc w:val="both"/>
        <w:rPr>
          <w:rFonts w:ascii="Times New Roman" w:hAnsi="Times New Roman"/>
          <w:sz w:val="24"/>
          <w:szCs w:val="24"/>
        </w:rPr>
      </w:pPr>
      <w:r w:rsidRPr="0035680A">
        <w:rPr>
          <w:rFonts w:ascii="Times New Roman" w:hAnsi="Times New Roman"/>
          <w:sz w:val="24"/>
          <w:szCs w:val="24"/>
        </w:rPr>
        <w:t>Цели и задачи</w:t>
      </w:r>
    </w:p>
    <w:p w:rsidR="005D12F5" w:rsidRPr="0035680A" w:rsidRDefault="005D12F5" w:rsidP="0035680A">
      <w:pPr>
        <w:spacing w:after="0" w:line="259" w:lineRule="auto"/>
        <w:ind w:firstLine="37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1.1. Выполнение условий положения </w:t>
      </w:r>
      <w:r>
        <w:rPr>
          <w:rFonts w:ascii="Times New Roman" w:hAnsi="Times New Roman" w:cs="Times New Roman"/>
          <w:sz w:val="24"/>
          <w:szCs w:val="24"/>
        </w:rPr>
        <w:t>о спортивном клубе в Плосковской СОШ</w:t>
      </w:r>
      <w:r w:rsidRPr="003568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12F5" w:rsidRPr="0035680A" w:rsidRDefault="005D12F5" w:rsidP="0035680A">
      <w:pPr>
        <w:ind w:left="-15" w:right="0" w:firstLine="385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1.2. Усовершенствовать взаимодействие физоргов, классных руководителей и других членов Клуба. </w:t>
      </w:r>
    </w:p>
    <w:p w:rsidR="005D12F5" w:rsidRPr="0035680A" w:rsidRDefault="005D12F5" w:rsidP="0035680A">
      <w:pPr>
        <w:spacing w:after="36"/>
        <w:ind w:right="0" w:firstLine="37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1.3. </w:t>
      </w:r>
      <w:r>
        <w:rPr>
          <w:rFonts w:ascii="Times New Roman" w:hAnsi="Times New Roman" w:cs="Times New Roman"/>
          <w:sz w:val="24"/>
          <w:szCs w:val="24"/>
        </w:rPr>
        <w:t xml:space="preserve">Сплочение коллектива в классах </w:t>
      </w:r>
      <w:r w:rsidRPr="0035680A">
        <w:rPr>
          <w:rFonts w:ascii="Times New Roman" w:hAnsi="Times New Roman" w:cs="Times New Roman"/>
          <w:sz w:val="24"/>
          <w:szCs w:val="24"/>
        </w:rPr>
        <w:t xml:space="preserve">и клубе в целом. </w:t>
      </w:r>
    </w:p>
    <w:p w:rsidR="005D12F5" w:rsidRPr="0035680A" w:rsidRDefault="005D12F5" w:rsidP="0035680A">
      <w:pPr>
        <w:pStyle w:val="Heading1"/>
        <w:ind w:left="730" w:right="1" w:hanging="360"/>
        <w:jc w:val="both"/>
        <w:rPr>
          <w:rFonts w:ascii="Times New Roman" w:hAnsi="Times New Roman"/>
          <w:sz w:val="24"/>
          <w:szCs w:val="24"/>
        </w:rPr>
      </w:pPr>
      <w:r w:rsidRPr="0035680A">
        <w:rPr>
          <w:rFonts w:ascii="Times New Roman" w:hAnsi="Times New Roman"/>
          <w:sz w:val="24"/>
          <w:szCs w:val="24"/>
        </w:rPr>
        <w:t>Общие положения</w:t>
      </w:r>
    </w:p>
    <w:p w:rsidR="005D12F5" w:rsidRPr="0035680A" w:rsidRDefault="005D12F5" w:rsidP="0035680A">
      <w:pPr>
        <w:ind w:left="-15"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2.1. Физорг избирается из учащихся класса сроком на один год большинством голосов. </w:t>
      </w:r>
    </w:p>
    <w:p w:rsidR="005D12F5" w:rsidRPr="0035680A" w:rsidRDefault="005D12F5" w:rsidP="0035680A">
      <w:pPr>
        <w:ind w:left="-15"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2.2. В случае не удовлетворительной работы физорга, классный руководитель собирает класс для переизбрания нового. </w:t>
      </w:r>
    </w:p>
    <w:p w:rsidR="005D12F5" w:rsidRPr="0035680A" w:rsidRDefault="005D12F5" w:rsidP="0035680A">
      <w:pPr>
        <w:ind w:left="-15"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2.3. Классный руководитель контролирует и помогает физоргу в спортивной деятельности. </w:t>
      </w:r>
    </w:p>
    <w:p w:rsidR="005D12F5" w:rsidRPr="0035680A" w:rsidRDefault="005D12F5" w:rsidP="0035680A">
      <w:pPr>
        <w:pStyle w:val="Heading1"/>
        <w:ind w:left="730" w:right="3" w:hanging="360"/>
        <w:jc w:val="both"/>
        <w:rPr>
          <w:rFonts w:ascii="Times New Roman" w:hAnsi="Times New Roman"/>
          <w:sz w:val="24"/>
          <w:szCs w:val="24"/>
        </w:rPr>
      </w:pPr>
      <w:r w:rsidRPr="0035680A">
        <w:rPr>
          <w:rFonts w:ascii="Times New Roman" w:hAnsi="Times New Roman"/>
          <w:sz w:val="24"/>
          <w:szCs w:val="24"/>
        </w:rPr>
        <w:t>Обязанности и работа физорга</w:t>
      </w:r>
    </w:p>
    <w:p w:rsidR="005D12F5" w:rsidRPr="0035680A" w:rsidRDefault="005D12F5" w:rsidP="0035680A">
      <w:pPr>
        <w:ind w:left="-15"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3.1. Физкультурный организатор выбирает из класса одного или несколько капитанов по основным видам спорта. Последние, в свою очередь, помогают физоргу в подготовке и участию команд в соревнованиях. </w:t>
      </w:r>
    </w:p>
    <w:p w:rsidR="005D12F5" w:rsidRPr="0035680A" w:rsidRDefault="005D12F5" w:rsidP="0035680A">
      <w:pPr>
        <w:spacing w:after="36"/>
        <w:ind w:left="708" w:right="0" w:firstLine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3.2. Физорг обязан участвовать во всех совещаниях клуба. </w:t>
      </w:r>
    </w:p>
    <w:p w:rsidR="005D12F5" w:rsidRPr="0035680A" w:rsidRDefault="005D12F5" w:rsidP="0035680A">
      <w:pPr>
        <w:ind w:left="-15"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3.3. Физорг принимает активное участие в спортивной жизни класса: предупреждает ребят о спортивных мероприятиях и их условиях, о необходимости соответствующей формы и настроя. Своевременно подает заявку судьям и отвечает за готовность команд к спортивным мероприятиям. </w:t>
      </w:r>
    </w:p>
    <w:p w:rsidR="005D12F5" w:rsidRPr="0035680A" w:rsidRDefault="005D12F5" w:rsidP="0035680A">
      <w:pPr>
        <w:ind w:left="-15"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3.4. Физорг на перемене настраивает класс на урок физкультуры, проверяет наличие спортивной формы. На уроке физкультуры сдает рапорт, следит за дисциплиной и помогает преподавателю. </w:t>
      </w:r>
    </w:p>
    <w:p w:rsidR="005D12F5" w:rsidRPr="0035680A" w:rsidRDefault="005D12F5" w:rsidP="0035680A">
      <w:pPr>
        <w:numPr>
          <w:ilvl w:val="0"/>
          <w:numId w:val="1"/>
        </w:numPr>
        <w:spacing w:after="262" w:line="259" w:lineRule="auto"/>
        <w:ind w:right="1" w:hanging="36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b/>
          <w:sz w:val="24"/>
          <w:szCs w:val="24"/>
        </w:rPr>
        <w:t>Права физорга.</w:t>
      </w:r>
    </w:p>
    <w:p w:rsidR="005D12F5" w:rsidRPr="0035680A" w:rsidRDefault="005D12F5" w:rsidP="0035680A">
      <w:pPr>
        <w:ind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 xml:space="preserve">4.1. Физорг в своей работе может опираться на классного руководителя, на учителей физкультуры и членов Совета Клуба. </w:t>
      </w:r>
    </w:p>
    <w:p w:rsidR="005D12F5" w:rsidRPr="0035680A" w:rsidRDefault="005D12F5" w:rsidP="0035680A">
      <w:pPr>
        <w:ind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80A">
        <w:rPr>
          <w:rFonts w:ascii="Times New Roman" w:hAnsi="Times New Roman" w:cs="Times New Roman"/>
          <w:sz w:val="24"/>
          <w:szCs w:val="24"/>
        </w:rPr>
        <w:t>Фи</w:t>
      </w:r>
      <w:r>
        <w:rPr>
          <w:rFonts w:ascii="Times New Roman" w:hAnsi="Times New Roman" w:cs="Times New Roman"/>
          <w:sz w:val="24"/>
          <w:szCs w:val="24"/>
        </w:rPr>
        <w:t>зорг может настаивать на участие</w:t>
      </w:r>
      <w:r w:rsidRPr="0035680A">
        <w:rPr>
          <w:rFonts w:ascii="Times New Roman" w:hAnsi="Times New Roman" w:cs="Times New Roman"/>
          <w:sz w:val="24"/>
          <w:szCs w:val="24"/>
        </w:rPr>
        <w:t xml:space="preserve"> того или иного ученика класса в спортивном мероприятии.  </w:t>
      </w:r>
    </w:p>
    <w:p w:rsidR="005D12F5" w:rsidRPr="0035680A" w:rsidRDefault="005D12F5" w:rsidP="0035680A">
      <w:pPr>
        <w:ind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>4.3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5680A">
        <w:rPr>
          <w:rFonts w:ascii="Times New Roman" w:hAnsi="Times New Roman" w:cs="Times New Roman"/>
          <w:sz w:val="24"/>
          <w:szCs w:val="24"/>
        </w:rPr>
        <w:t xml:space="preserve">Физорг также может исключить или заменить из состава команды участника, если это, по его мнению, необходимо для победы на соревновании. </w:t>
      </w:r>
    </w:p>
    <w:p w:rsidR="005D12F5" w:rsidRPr="0035680A" w:rsidRDefault="005D12F5" w:rsidP="0035680A">
      <w:pPr>
        <w:ind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80A">
        <w:rPr>
          <w:rFonts w:ascii="Times New Roman" w:hAnsi="Times New Roman" w:cs="Times New Roman"/>
          <w:sz w:val="24"/>
          <w:szCs w:val="24"/>
        </w:rPr>
        <w:t xml:space="preserve">Физорг может создавать спортивные команды и отстаивать их права на всех спортивных состязаниях. </w:t>
      </w:r>
    </w:p>
    <w:p w:rsidR="005D12F5" w:rsidRPr="0035680A" w:rsidRDefault="005D12F5" w:rsidP="0035680A">
      <w:pPr>
        <w:spacing w:after="299"/>
        <w:ind w:right="0"/>
        <w:rPr>
          <w:rFonts w:ascii="Times New Roman" w:hAnsi="Times New Roman" w:cs="Times New Roman"/>
          <w:sz w:val="24"/>
          <w:szCs w:val="24"/>
        </w:rPr>
      </w:pPr>
      <w:r w:rsidRPr="0035680A">
        <w:rPr>
          <w:rFonts w:ascii="Times New Roman" w:hAnsi="Times New Roman" w:cs="Times New Roman"/>
          <w:sz w:val="24"/>
          <w:szCs w:val="24"/>
        </w:rPr>
        <w:t>4.5.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35680A">
        <w:rPr>
          <w:rFonts w:ascii="Times New Roman" w:hAnsi="Times New Roman" w:cs="Times New Roman"/>
          <w:sz w:val="24"/>
          <w:szCs w:val="24"/>
        </w:rPr>
        <w:t xml:space="preserve">Физорг может привлекать к спортивной подготовке команд родителей, тренеров, преподавателей и т. д. </w:t>
      </w:r>
    </w:p>
    <w:sectPr w:rsidR="005D12F5" w:rsidRPr="0035680A" w:rsidSect="00D4319E">
      <w:pgSz w:w="11906" w:h="16838"/>
      <w:pgMar w:top="360" w:right="858" w:bottom="1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9625A"/>
    <w:multiLevelType w:val="multilevel"/>
    <w:tmpl w:val="B27E10BE"/>
    <w:lvl w:ilvl="0">
      <w:start w:val="4"/>
      <w:numFmt w:val="decimal"/>
      <w:lvlText w:val="%1."/>
      <w:lvlJc w:val="left"/>
      <w:pPr>
        <w:ind w:left="730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09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1">
    <w:nsid w:val="42671ED5"/>
    <w:multiLevelType w:val="hybridMultilevel"/>
    <w:tmpl w:val="1C3A24D0"/>
    <w:lvl w:ilvl="0" w:tplc="BF2EE082">
      <w:start w:val="1"/>
      <w:numFmt w:val="decimal"/>
      <w:pStyle w:val="Heading1"/>
      <w:lvlText w:val="%1."/>
      <w:lvlJc w:val="left"/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86723B10">
      <w:start w:val="1"/>
      <w:numFmt w:val="lowerLetter"/>
      <w:lvlText w:val="%2"/>
      <w:lvlJc w:val="left"/>
      <w:pPr>
        <w:ind w:left="4509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 w:tplc="1D8AC116">
      <w:start w:val="1"/>
      <w:numFmt w:val="lowerRoman"/>
      <w:lvlText w:val="%3"/>
      <w:lvlJc w:val="left"/>
      <w:pPr>
        <w:ind w:left="5229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 w:tplc="1834E1B2">
      <w:start w:val="1"/>
      <w:numFmt w:val="decimal"/>
      <w:lvlText w:val="%4"/>
      <w:lvlJc w:val="left"/>
      <w:pPr>
        <w:ind w:left="5949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 w:tplc="21A06738">
      <w:start w:val="1"/>
      <w:numFmt w:val="lowerLetter"/>
      <w:lvlText w:val="%5"/>
      <w:lvlJc w:val="left"/>
      <w:pPr>
        <w:ind w:left="6669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 w:tplc="4D88D7B2">
      <w:start w:val="1"/>
      <w:numFmt w:val="lowerRoman"/>
      <w:lvlText w:val="%6"/>
      <w:lvlJc w:val="left"/>
      <w:pPr>
        <w:ind w:left="7389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 w:tplc="4118983A">
      <w:start w:val="1"/>
      <w:numFmt w:val="decimal"/>
      <w:lvlText w:val="%7"/>
      <w:lvlJc w:val="left"/>
      <w:pPr>
        <w:ind w:left="8109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 w:tplc="879864DE">
      <w:start w:val="1"/>
      <w:numFmt w:val="lowerLetter"/>
      <w:lvlText w:val="%8"/>
      <w:lvlJc w:val="left"/>
      <w:pPr>
        <w:ind w:left="8829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 w:tplc="1BA87E40">
      <w:start w:val="1"/>
      <w:numFmt w:val="lowerRoman"/>
      <w:lvlText w:val="%9"/>
      <w:lvlJc w:val="left"/>
      <w:pPr>
        <w:ind w:left="9549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63BE"/>
    <w:rsid w:val="000263BE"/>
    <w:rsid w:val="00047E26"/>
    <w:rsid w:val="00162EBE"/>
    <w:rsid w:val="0035680A"/>
    <w:rsid w:val="005D12F5"/>
    <w:rsid w:val="00863163"/>
    <w:rsid w:val="00D4319E"/>
    <w:rsid w:val="00D7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9E0"/>
    <w:pPr>
      <w:spacing w:after="3" w:line="226" w:lineRule="auto"/>
      <w:ind w:right="177" w:firstLine="698"/>
      <w:jc w:val="both"/>
    </w:pPr>
    <w:rPr>
      <w:rFonts w:cs="Calibri"/>
      <w:color w:val="000000"/>
      <w:sz w:val="26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59E0"/>
    <w:pPr>
      <w:keepNext/>
      <w:keepLines/>
      <w:numPr>
        <w:numId w:val="2"/>
      </w:numPr>
      <w:spacing w:after="262" w:line="259" w:lineRule="auto"/>
      <w:ind w:left="1484" w:right="0" w:hanging="10"/>
      <w:jc w:val="center"/>
      <w:outlineLvl w:val="0"/>
    </w:pPr>
    <w:rPr>
      <w:rFonts w:cs="Times New Roman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59E0"/>
    <w:rPr>
      <w:rFonts w:ascii="Calibri" w:eastAsia="Times New Roman" w:hAnsi="Calibri"/>
      <w:b/>
      <w:color w:val="000000"/>
      <w:sz w:val="22"/>
    </w:rPr>
  </w:style>
  <w:style w:type="paragraph" w:styleId="NoSpacing">
    <w:name w:val="No Spacing"/>
    <w:uiPriority w:val="99"/>
    <w:qFormat/>
    <w:rsid w:val="0035680A"/>
    <w:rPr>
      <w:lang w:eastAsia="en-US"/>
    </w:rPr>
  </w:style>
  <w:style w:type="paragraph" w:styleId="ListParagraph">
    <w:name w:val="List Paragraph"/>
    <w:basedOn w:val="Normal"/>
    <w:uiPriority w:val="99"/>
    <w:qFormat/>
    <w:rsid w:val="003568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308</Words>
  <Characters>1757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2022-10-08T15:56:00Z</dcterms:created>
  <dcterms:modified xsi:type="dcterms:W3CDTF">2023-12-14T03:05:00Z</dcterms:modified>
</cp:coreProperties>
</file>