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996" w:rsidRPr="00F91C65" w:rsidRDefault="00032996" w:rsidP="00DF1648">
      <w:pPr>
        <w:spacing w:line="240" w:lineRule="auto"/>
        <w:jc w:val="center"/>
        <w:rPr>
          <w:rFonts w:ascii="Times New Roman" w:hAnsi="Times New Roman"/>
          <w:b/>
        </w:rPr>
      </w:pPr>
      <w:r w:rsidRPr="00F91C65">
        <w:rPr>
          <w:rFonts w:ascii="Times New Roman" w:hAnsi="Times New Roman"/>
          <w:b/>
        </w:rPr>
        <w:t>МИНИСТЕРСТВО ПРОСВЕЩЕНИЯ РОССИЙСКОЙ ФЕДЕРАЦИИ</w:t>
      </w:r>
    </w:p>
    <w:p w:rsidR="00032996" w:rsidRPr="00F91C65" w:rsidRDefault="00032996" w:rsidP="00DF1648">
      <w:pPr>
        <w:spacing w:line="240" w:lineRule="auto"/>
        <w:jc w:val="center"/>
        <w:rPr>
          <w:rFonts w:ascii="Times New Roman" w:hAnsi="Times New Roman"/>
          <w:b/>
        </w:rPr>
      </w:pPr>
      <w:r w:rsidRPr="00F91C65">
        <w:rPr>
          <w:rFonts w:ascii="Times New Roman" w:hAnsi="Times New Roman"/>
          <w:b/>
        </w:rPr>
        <w:t>Министерство образования и науки Алтайского края</w:t>
      </w:r>
    </w:p>
    <w:p w:rsidR="00032996" w:rsidRPr="00F91C65" w:rsidRDefault="00032996" w:rsidP="00DF1648">
      <w:pPr>
        <w:spacing w:line="240" w:lineRule="auto"/>
        <w:jc w:val="center"/>
        <w:rPr>
          <w:rFonts w:ascii="Times New Roman" w:hAnsi="Times New Roman"/>
          <w:b/>
        </w:rPr>
      </w:pPr>
      <w:r w:rsidRPr="00F91C65">
        <w:rPr>
          <w:rFonts w:ascii="Times New Roman" w:hAnsi="Times New Roman"/>
          <w:b/>
        </w:rPr>
        <w:t>Администрация Третьяковского района</w:t>
      </w:r>
    </w:p>
    <w:p w:rsidR="00032996" w:rsidRPr="00F91C65" w:rsidRDefault="00032996" w:rsidP="00F91C65">
      <w:pPr>
        <w:jc w:val="center"/>
        <w:rPr>
          <w:rFonts w:ascii="Times New Roman" w:hAnsi="Times New Roman"/>
          <w:b/>
        </w:rPr>
      </w:pPr>
      <w:r w:rsidRPr="00F91C65">
        <w:rPr>
          <w:rFonts w:ascii="Times New Roman" w:hAnsi="Times New Roman"/>
          <w:b/>
        </w:rPr>
        <w:t>МКОУ "Плосковская СОШ"</w:t>
      </w:r>
    </w:p>
    <w:tbl>
      <w:tblPr>
        <w:tblW w:w="9648" w:type="dxa"/>
        <w:tblInd w:w="-612" w:type="dxa"/>
        <w:tblLook w:val="0000"/>
      </w:tblPr>
      <w:tblGrid>
        <w:gridCol w:w="4618"/>
        <w:gridCol w:w="5030"/>
      </w:tblGrid>
      <w:tr w:rsidR="00032996" w:rsidTr="00F91C65">
        <w:trPr>
          <w:trHeight w:val="957"/>
        </w:trPr>
        <w:tc>
          <w:tcPr>
            <w:tcW w:w="4618" w:type="dxa"/>
          </w:tcPr>
          <w:p w:rsidR="00032996" w:rsidRDefault="00032996">
            <w:pPr>
              <w:tabs>
                <w:tab w:val="left" w:pos="3075"/>
                <w:tab w:val="left" w:pos="6885"/>
              </w:tabs>
              <w:rPr>
                <w:sz w:val="24"/>
              </w:rPr>
            </w:pPr>
          </w:p>
        </w:tc>
        <w:tc>
          <w:tcPr>
            <w:tcW w:w="5030" w:type="dxa"/>
          </w:tcPr>
          <w:p w:rsidR="00032996" w:rsidRDefault="00032996">
            <w:pPr>
              <w:tabs>
                <w:tab w:val="left" w:pos="3075"/>
              </w:tabs>
              <w:rPr>
                <w:sz w:val="24"/>
              </w:rPr>
            </w:pPr>
            <w:r w:rsidRPr="00EA3EBF">
              <w:rPr>
                <w:rFonts w:hAnsi="Times New Roman"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142.5pt;height:142.5pt;visibility:visible" o:bordertopcolor="this" o:borderleftcolor="this" o:borderbottomcolor="this" o:borderrightcolor="this" filled="t">
                  <v:imagedata r:id="rId5" o:title=""/>
                  <w10:bordertop width="96" space="31" frame="t"/>
                  <w10:borderleft width="96" space="31" frame="t"/>
                  <w10:borderbottom width="96" space="31" frame="t"/>
                  <w10:borderright width="96" space="31" frame="t"/>
                </v:shape>
              </w:pict>
            </w:r>
          </w:p>
        </w:tc>
      </w:tr>
    </w:tbl>
    <w:p w:rsidR="00032996" w:rsidRPr="00FE0132" w:rsidRDefault="00032996" w:rsidP="00830363">
      <w:pPr>
        <w:jc w:val="center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 xml:space="preserve">ПОЛОЖЕНИЕ 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о проведении соревнований по Осе</w:t>
      </w:r>
      <w:r>
        <w:rPr>
          <w:rFonts w:ascii="Times New Roman" w:hAnsi="Times New Roman"/>
          <w:sz w:val="24"/>
          <w:szCs w:val="24"/>
        </w:rPr>
        <w:t>ннему кроссу среди учащихся 1-10</w:t>
      </w:r>
      <w:r w:rsidRPr="00FE0132">
        <w:rPr>
          <w:rFonts w:ascii="Times New Roman" w:hAnsi="Times New Roman"/>
          <w:sz w:val="24"/>
          <w:szCs w:val="24"/>
        </w:rPr>
        <w:t xml:space="preserve"> классов.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1. Цели и задачи: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Соревнования проводятся с целью развития физической культуры и спорта в школе.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Основными задачами соревнований являются: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- укрепление физической подготовленности, здоровья обучающихся;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- привлечение обучающихся от вредных привычек, предупреждение правонарушения;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- воспитание патриотизма;</w:t>
      </w:r>
    </w:p>
    <w:p w:rsidR="00032996" w:rsidRPr="00F91C65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- выявление талантливых юных спортсменов и комплектование сборной команды школы на районные соревнования.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2. Руководство проведением соревнований:</w:t>
      </w:r>
    </w:p>
    <w:p w:rsidR="00032996" w:rsidRPr="00FE0132" w:rsidRDefault="00032996" w:rsidP="00AF2C5D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Соревнования пров</w:t>
      </w:r>
      <w:r>
        <w:rPr>
          <w:rFonts w:ascii="Times New Roman" w:hAnsi="Times New Roman"/>
          <w:sz w:val="24"/>
          <w:szCs w:val="24"/>
        </w:rPr>
        <w:t>одятся под руководством учителя</w:t>
      </w:r>
      <w:r w:rsidRPr="00FE0132">
        <w:rPr>
          <w:rFonts w:ascii="Times New Roman" w:hAnsi="Times New Roman"/>
          <w:sz w:val="24"/>
          <w:szCs w:val="24"/>
        </w:rPr>
        <w:t xml:space="preserve"> физкультуры, классных ру</w:t>
      </w:r>
      <w:r>
        <w:rPr>
          <w:rFonts w:ascii="Times New Roman" w:hAnsi="Times New Roman"/>
          <w:sz w:val="24"/>
          <w:szCs w:val="24"/>
        </w:rPr>
        <w:t>ководителей и актива ШСК «Здоровый образ жизни</w:t>
      </w:r>
      <w:r w:rsidRPr="00FE0132"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Главный судья соревнований –Егоров Е. С.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3. Участники соревнований: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 xml:space="preserve">В соревнованиях принимают участие </w:t>
      </w:r>
      <w:r>
        <w:rPr>
          <w:rFonts w:ascii="Times New Roman" w:hAnsi="Times New Roman"/>
          <w:sz w:val="24"/>
          <w:szCs w:val="24"/>
        </w:rPr>
        <w:t>учащиеся с 1 по 10</w:t>
      </w:r>
      <w:r w:rsidRPr="00FE0132">
        <w:rPr>
          <w:rFonts w:ascii="Times New Roman" w:hAnsi="Times New Roman"/>
          <w:sz w:val="24"/>
          <w:szCs w:val="24"/>
        </w:rPr>
        <w:t xml:space="preserve"> класс, имеющие основн</w:t>
      </w:r>
      <w:r>
        <w:rPr>
          <w:rFonts w:ascii="Times New Roman" w:hAnsi="Times New Roman"/>
          <w:sz w:val="24"/>
          <w:szCs w:val="24"/>
        </w:rPr>
        <w:t>ую физкультурную группу здоровья</w:t>
      </w:r>
      <w:r w:rsidRPr="00FE0132">
        <w:rPr>
          <w:rFonts w:ascii="Times New Roman" w:hAnsi="Times New Roman"/>
          <w:sz w:val="24"/>
          <w:szCs w:val="24"/>
        </w:rPr>
        <w:t xml:space="preserve"> и не освобожденные от физических нагрузок.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4. Сроки и место проведения соревнований: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Со</w:t>
      </w:r>
      <w:r>
        <w:rPr>
          <w:rFonts w:ascii="Times New Roman" w:hAnsi="Times New Roman"/>
          <w:sz w:val="24"/>
          <w:szCs w:val="24"/>
        </w:rPr>
        <w:t xml:space="preserve">ревнование проводятся 15.09.2023 </w:t>
      </w:r>
      <w:r w:rsidRPr="00FE0132">
        <w:rPr>
          <w:rFonts w:ascii="Times New Roman" w:hAnsi="Times New Roman"/>
          <w:sz w:val="24"/>
          <w:szCs w:val="24"/>
        </w:rPr>
        <w:t>г.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Начало соревнований в 12:00 согласно плану соревнований. Соревнования проводятся на спортивной площадке школы.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FE0132">
        <w:rPr>
          <w:rFonts w:ascii="Times New Roman" w:hAnsi="Times New Roman"/>
          <w:sz w:val="24"/>
          <w:szCs w:val="24"/>
        </w:rPr>
        <w:t>-4 классы – 400м. –в 12:00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5-8 классы – 700м. – в 12:30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9-10</w:t>
      </w:r>
      <w:r w:rsidRPr="00FE0132">
        <w:rPr>
          <w:rFonts w:ascii="Times New Roman" w:hAnsi="Times New Roman"/>
          <w:sz w:val="24"/>
          <w:szCs w:val="24"/>
        </w:rPr>
        <w:t xml:space="preserve"> классы – 1000м. – в 13:00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5. Особые условия: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В каждом потоке учащихся младших классов имеют преимущество перед старшими в виде гандикапа (на 30м.)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6. Заявки на участие в соревнованиях: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Допуск к участию в соревнованиях осуществляется на основании заявки, заверенной кла</w:t>
      </w:r>
      <w:r>
        <w:rPr>
          <w:rFonts w:ascii="Times New Roman" w:hAnsi="Times New Roman"/>
          <w:sz w:val="24"/>
          <w:szCs w:val="24"/>
        </w:rPr>
        <w:t>ссным руководителем и медработником</w:t>
      </w:r>
      <w:r w:rsidRPr="00FE0132">
        <w:rPr>
          <w:rFonts w:ascii="Times New Roman" w:hAnsi="Times New Roman"/>
          <w:sz w:val="24"/>
          <w:szCs w:val="24"/>
        </w:rPr>
        <w:t>.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7. Определение победителей: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Победитель в каждом потоке определяется по лучшему времени среди мальчиков и среди девочек отдельно. Команда – победитель определяется по 5 лучшим результатам мальчиков и девочек.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8. Награждение: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Победители и призёры в личном и командном первенстве в каждом потоке награждаются грамотами.</w:t>
      </w:r>
    </w:p>
    <w:p w:rsidR="00032996" w:rsidRPr="00FE0132" w:rsidRDefault="00032996" w:rsidP="00FE013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 xml:space="preserve"> </w:t>
      </w:r>
    </w:p>
    <w:p w:rsidR="00032996" w:rsidRPr="00E84F7D" w:rsidRDefault="00032996" w:rsidP="00066A98">
      <w:pPr>
        <w:pStyle w:val="NoSpacing"/>
        <w:jc w:val="right"/>
        <w:rPr>
          <w:rFonts w:ascii="Times New Roman" w:hAnsi="Times New Roman"/>
          <w:sz w:val="24"/>
          <w:szCs w:val="24"/>
        </w:rPr>
      </w:pPr>
      <w:r w:rsidRPr="00E84F7D">
        <w:rPr>
          <w:rFonts w:ascii="Times New Roman" w:hAnsi="Times New Roman"/>
          <w:sz w:val="24"/>
          <w:szCs w:val="24"/>
        </w:rPr>
        <w:t xml:space="preserve"> «Утверждаю»</w:t>
      </w:r>
    </w:p>
    <w:p w:rsidR="00032996" w:rsidRPr="00E84F7D" w:rsidRDefault="00032996" w:rsidP="00066A98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 о. директора МКОУ «Плосковской СОШ» </w:t>
      </w:r>
    </w:p>
    <w:p w:rsidR="00032996" w:rsidRPr="00E84F7D" w:rsidRDefault="00032996" w:rsidP="00066A98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 Андреева В. Е</w:t>
      </w:r>
      <w:r w:rsidRPr="00E84F7D">
        <w:rPr>
          <w:rFonts w:ascii="Times New Roman" w:hAnsi="Times New Roman"/>
          <w:sz w:val="24"/>
          <w:szCs w:val="24"/>
        </w:rPr>
        <w:t>.</w:t>
      </w:r>
    </w:p>
    <w:p w:rsidR="00032996" w:rsidRPr="00830363" w:rsidRDefault="00032996" w:rsidP="00066A98">
      <w:pPr>
        <w:pStyle w:val="NoSpacing"/>
        <w:jc w:val="right"/>
      </w:pPr>
      <w:r>
        <w:rPr>
          <w:rFonts w:ascii="Times New Roman" w:hAnsi="Times New Roman"/>
          <w:sz w:val="24"/>
          <w:szCs w:val="24"/>
        </w:rPr>
        <w:t xml:space="preserve">____   ___________ </w:t>
      </w:r>
      <w:smartTag w:uri="urn:schemas-microsoft-com:office:smarttags" w:element="metricconverter">
        <w:smartTagPr>
          <w:attr w:name="ProductID" w:val="2023 г"/>
        </w:smartTagPr>
        <w:r>
          <w:rPr>
            <w:rFonts w:ascii="Times New Roman" w:hAnsi="Times New Roman"/>
            <w:sz w:val="24"/>
            <w:szCs w:val="24"/>
          </w:rPr>
          <w:t xml:space="preserve">2023 </w:t>
        </w:r>
        <w:r w:rsidRPr="00E84F7D">
          <w:rPr>
            <w:rFonts w:ascii="Times New Roman" w:hAnsi="Times New Roman"/>
            <w:sz w:val="24"/>
            <w:szCs w:val="24"/>
          </w:rPr>
          <w:t>г</w:t>
        </w:r>
      </w:smartTag>
      <w:r>
        <w:t>.</w:t>
      </w:r>
    </w:p>
    <w:p w:rsidR="00032996" w:rsidRDefault="00032996" w:rsidP="00066A98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032996" w:rsidRPr="00830363" w:rsidRDefault="00032996" w:rsidP="00066A98">
      <w:pPr>
        <w:pStyle w:val="NoSpacing"/>
        <w:jc w:val="right"/>
        <w:rPr>
          <w:rFonts w:ascii="Times New Roman" w:hAnsi="Times New Roman"/>
          <w:sz w:val="24"/>
          <w:szCs w:val="24"/>
          <w:u w:val="single"/>
        </w:rPr>
      </w:pPr>
      <w:r w:rsidRPr="00830363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032996" w:rsidRPr="00FE0132" w:rsidRDefault="00032996" w:rsidP="00E84F7D">
      <w:pPr>
        <w:jc w:val="center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 xml:space="preserve">ПОЛОЖЕНИЕ </w:t>
      </w:r>
    </w:p>
    <w:p w:rsidR="00032996" w:rsidRPr="00FE0132" w:rsidRDefault="00032996" w:rsidP="00E84F7D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 xml:space="preserve">о проведении соревнований по </w:t>
      </w:r>
      <w:r>
        <w:rPr>
          <w:rFonts w:ascii="Times New Roman" w:hAnsi="Times New Roman"/>
          <w:sz w:val="24"/>
          <w:szCs w:val="24"/>
        </w:rPr>
        <w:t>настольному теннису среди учащихся 5-7 и 8-10</w:t>
      </w:r>
      <w:r w:rsidRPr="00FE0132">
        <w:rPr>
          <w:rFonts w:ascii="Times New Roman" w:hAnsi="Times New Roman"/>
          <w:sz w:val="24"/>
          <w:szCs w:val="24"/>
        </w:rPr>
        <w:t xml:space="preserve"> классов.</w:t>
      </w:r>
    </w:p>
    <w:p w:rsidR="00032996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32996" w:rsidRPr="00FE0132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1. Цели и задачи:</w:t>
      </w:r>
    </w:p>
    <w:p w:rsidR="00032996" w:rsidRPr="00FE0132" w:rsidRDefault="00032996" w:rsidP="00E84F7D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Соревнования проводятся с целью развития физической культуры и спорта в школе.</w:t>
      </w:r>
    </w:p>
    <w:p w:rsidR="00032996" w:rsidRPr="00FE0132" w:rsidRDefault="00032996" w:rsidP="00E84F7D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Основными задачами соревнований являются:</w:t>
      </w:r>
    </w:p>
    <w:p w:rsidR="00032996" w:rsidRPr="00FE0132" w:rsidRDefault="00032996" w:rsidP="00E84F7D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- укрепление физической подготовленности, здоровья обучающихся;</w:t>
      </w:r>
    </w:p>
    <w:p w:rsidR="00032996" w:rsidRPr="00FE0132" w:rsidRDefault="00032996" w:rsidP="00E84F7D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- привлечение обучающихся от вредных привычек, предупреждение правонарушения;</w:t>
      </w:r>
    </w:p>
    <w:p w:rsidR="00032996" w:rsidRPr="00FE0132" w:rsidRDefault="00032996" w:rsidP="00E84F7D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- воспитание патриотизма;</w:t>
      </w:r>
    </w:p>
    <w:p w:rsidR="00032996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- выявление талантливых юных спортсменов и комплектование сборной команды школы</w:t>
      </w:r>
      <w:r>
        <w:rPr>
          <w:rFonts w:ascii="Times New Roman" w:hAnsi="Times New Roman"/>
          <w:sz w:val="24"/>
          <w:szCs w:val="24"/>
        </w:rPr>
        <w:t xml:space="preserve"> для участия в муниципальном этапе «Президентские спортивные игры». </w:t>
      </w:r>
      <w:r w:rsidRPr="00FE0132">
        <w:rPr>
          <w:rFonts w:ascii="Times New Roman" w:hAnsi="Times New Roman"/>
          <w:sz w:val="24"/>
          <w:szCs w:val="24"/>
        </w:rPr>
        <w:t xml:space="preserve"> </w:t>
      </w:r>
    </w:p>
    <w:p w:rsidR="00032996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32996" w:rsidRPr="00FE0132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2. Руководство проведением соревнований:</w:t>
      </w:r>
    </w:p>
    <w:p w:rsidR="00032996" w:rsidRPr="00FE0132" w:rsidRDefault="00032996" w:rsidP="00AF2C5D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Соревнования пров</w:t>
      </w:r>
      <w:r>
        <w:rPr>
          <w:rFonts w:ascii="Times New Roman" w:hAnsi="Times New Roman"/>
          <w:sz w:val="24"/>
          <w:szCs w:val="24"/>
        </w:rPr>
        <w:t>одятся под руководством учителя</w:t>
      </w:r>
      <w:r w:rsidRPr="00FE0132">
        <w:rPr>
          <w:rFonts w:ascii="Times New Roman" w:hAnsi="Times New Roman"/>
          <w:sz w:val="24"/>
          <w:szCs w:val="24"/>
        </w:rPr>
        <w:t xml:space="preserve"> физк</w:t>
      </w:r>
      <w:r>
        <w:rPr>
          <w:rFonts w:ascii="Times New Roman" w:hAnsi="Times New Roman"/>
          <w:sz w:val="24"/>
          <w:szCs w:val="24"/>
        </w:rPr>
        <w:t>ультуры, и актива ШСК «Здоровый образ жизни</w:t>
      </w:r>
      <w:r w:rsidRPr="00FE0132"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Главный судья соревнований –Егоров Е. С.</w:t>
      </w:r>
    </w:p>
    <w:p w:rsidR="00032996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32996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Допуск команд и участников:</w:t>
      </w:r>
    </w:p>
    <w:p w:rsidR="00032996" w:rsidRDefault="00032996" w:rsidP="00E84F7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участия в соревнованиях допускаются все желающие учащиеся 5-10 классов.</w:t>
      </w:r>
    </w:p>
    <w:p w:rsidR="00032996" w:rsidRDefault="00032996" w:rsidP="00E84F7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участников – не ограничено.</w:t>
      </w:r>
    </w:p>
    <w:p w:rsidR="00032996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32996" w:rsidRPr="00FE0132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4. Сроки и место проведения соревнований:</w:t>
      </w:r>
    </w:p>
    <w:p w:rsidR="00032996" w:rsidRPr="00FE0132" w:rsidRDefault="00032996" w:rsidP="00B86DD6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 xml:space="preserve">Соревнование проводятся </w:t>
      </w:r>
      <w:r>
        <w:rPr>
          <w:rFonts w:ascii="Times New Roman" w:hAnsi="Times New Roman"/>
          <w:sz w:val="24"/>
          <w:szCs w:val="24"/>
        </w:rPr>
        <w:t>______________, в спортивном зале и фойе школы.</w:t>
      </w:r>
    </w:p>
    <w:p w:rsidR="00032996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32996" w:rsidRPr="00FE0132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FE0132">
        <w:rPr>
          <w:rFonts w:ascii="Times New Roman" w:hAnsi="Times New Roman"/>
          <w:b/>
          <w:sz w:val="24"/>
          <w:szCs w:val="24"/>
        </w:rPr>
        <w:t>. Заявки на участие в соревнованиях:</w:t>
      </w:r>
    </w:p>
    <w:p w:rsidR="00032996" w:rsidRPr="00FE0132" w:rsidRDefault="00032996" w:rsidP="00E84F7D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Допуск к участию в соревнованиях осуществляется на основании заявки, заверенной класс</w:t>
      </w:r>
      <w:r>
        <w:rPr>
          <w:rFonts w:ascii="Times New Roman" w:hAnsi="Times New Roman"/>
          <w:sz w:val="24"/>
          <w:szCs w:val="24"/>
        </w:rPr>
        <w:t>ным руководителем и медработником</w:t>
      </w:r>
      <w:r w:rsidRPr="00FE0132">
        <w:rPr>
          <w:rFonts w:ascii="Times New Roman" w:hAnsi="Times New Roman"/>
          <w:sz w:val="24"/>
          <w:szCs w:val="24"/>
        </w:rPr>
        <w:t>.</w:t>
      </w:r>
    </w:p>
    <w:p w:rsidR="00032996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32996" w:rsidRPr="00FE0132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7. Определение победителей:</w:t>
      </w:r>
    </w:p>
    <w:p w:rsidR="00032996" w:rsidRPr="00B86DD6" w:rsidRDefault="00032996" w:rsidP="00B86DD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B86DD6">
        <w:rPr>
          <w:rFonts w:ascii="Times New Roman" w:hAnsi="Times New Roman"/>
          <w:sz w:val="24"/>
          <w:szCs w:val="24"/>
        </w:rPr>
        <w:t>Победители среди мальчиков и среди девочек в каждой группе определяются по наибольшему количеству выигранных встреч, при одинаковом показателе у двух и более участников – по личным встречам.</w:t>
      </w:r>
    </w:p>
    <w:p w:rsidR="00032996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32996" w:rsidRPr="00FE0132" w:rsidRDefault="00032996" w:rsidP="00E84F7D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8. Награждение:</w:t>
      </w:r>
    </w:p>
    <w:p w:rsidR="00032996" w:rsidRPr="00FE0132" w:rsidRDefault="00032996" w:rsidP="00E84F7D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 xml:space="preserve">Победители и призёры в </w:t>
      </w:r>
      <w:r>
        <w:rPr>
          <w:rFonts w:ascii="Times New Roman" w:hAnsi="Times New Roman"/>
          <w:sz w:val="24"/>
          <w:szCs w:val="24"/>
        </w:rPr>
        <w:t xml:space="preserve">каждой группе </w:t>
      </w:r>
      <w:r w:rsidRPr="00FE0132">
        <w:rPr>
          <w:rFonts w:ascii="Times New Roman" w:hAnsi="Times New Roman"/>
          <w:sz w:val="24"/>
          <w:szCs w:val="24"/>
        </w:rPr>
        <w:t>награждаются грамотами.</w:t>
      </w:r>
    </w:p>
    <w:p w:rsidR="00032996" w:rsidRDefault="00032996" w:rsidP="006F7A0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6F7A0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6F7A0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6F7A0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6F7A0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6F7A0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6F7A0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6F7A0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6F7A0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6F7A0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6F7A0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6F7A0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86DD6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032996" w:rsidRDefault="00032996" w:rsidP="00B86DD6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032996" w:rsidRDefault="00032996" w:rsidP="00B86DD6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032996" w:rsidRDefault="00032996" w:rsidP="00B86DD6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032996" w:rsidRDefault="00032996" w:rsidP="00B86DD6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032996" w:rsidRDefault="00032996" w:rsidP="00B86DD6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032996" w:rsidRDefault="00032996" w:rsidP="00B86DD6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032996" w:rsidRPr="00E84F7D" w:rsidRDefault="00032996" w:rsidP="00732BE5">
      <w:pPr>
        <w:pStyle w:val="NoSpacing"/>
        <w:jc w:val="right"/>
        <w:rPr>
          <w:rFonts w:ascii="Times New Roman" w:hAnsi="Times New Roman"/>
          <w:sz w:val="24"/>
          <w:szCs w:val="24"/>
        </w:rPr>
      </w:pPr>
      <w:r w:rsidRPr="00E84F7D">
        <w:rPr>
          <w:rFonts w:ascii="Times New Roman" w:hAnsi="Times New Roman"/>
          <w:sz w:val="24"/>
          <w:szCs w:val="24"/>
        </w:rPr>
        <w:t>«Утверждаю»</w:t>
      </w:r>
    </w:p>
    <w:p w:rsidR="00032996" w:rsidRPr="00E84F7D" w:rsidRDefault="00032996" w:rsidP="00732BE5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 о. директора МКОУ «Плосковской СОШ» </w:t>
      </w:r>
    </w:p>
    <w:p w:rsidR="00032996" w:rsidRPr="00E84F7D" w:rsidRDefault="00032996" w:rsidP="00732BE5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 Андреева В. Е</w:t>
      </w:r>
      <w:r w:rsidRPr="00E84F7D">
        <w:rPr>
          <w:rFonts w:ascii="Times New Roman" w:hAnsi="Times New Roman"/>
          <w:sz w:val="24"/>
          <w:szCs w:val="24"/>
        </w:rPr>
        <w:t>.</w:t>
      </w:r>
    </w:p>
    <w:p w:rsidR="00032996" w:rsidRPr="00830363" w:rsidRDefault="00032996" w:rsidP="00732BE5">
      <w:pPr>
        <w:pStyle w:val="NoSpacing"/>
        <w:jc w:val="right"/>
      </w:pPr>
      <w:r>
        <w:rPr>
          <w:rFonts w:ascii="Times New Roman" w:hAnsi="Times New Roman"/>
          <w:sz w:val="24"/>
          <w:szCs w:val="24"/>
        </w:rPr>
        <w:t xml:space="preserve">____   ___________ </w:t>
      </w:r>
      <w:smartTag w:uri="urn:schemas-microsoft-com:office:smarttags" w:element="metricconverter">
        <w:smartTagPr>
          <w:attr w:name="ProductID" w:val="2023 г"/>
        </w:smartTagPr>
        <w:r>
          <w:rPr>
            <w:rFonts w:ascii="Times New Roman" w:hAnsi="Times New Roman"/>
            <w:sz w:val="24"/>
            <w:szCs w:val="24"/>
          </w:rPr>
          <w:t xml:space="preserve">2023 </w:t>
        </w:r>
        <w:r w:rsidRPr="00E84F7D">
          <w:rPr>
            <w:rFonts w:ascii="Times New Roman" w:hAnsi="Times New Roman"/>
            <w:sz w:val="24"/>
            <w:szCs w:val="24"/>
          </w:rPr>
          <w:t>г</w:t>
        </w:r>
      </w:smartTag>
      <w:r>
        <w:t>.</w:t>
      </w:r>
    </w:p>
    <w:p w:rsidR="00032996" w:rsidRDefault="00032996" w:rsidP="00B86DD6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032996" w:rsidRDefault="00032996" w:rsidP="00B86DD6">
      <w:pPr>
        <w:pStyle w:val="NoSpacing"/>
        <w:jc w:val="right"/>
        <w:rPr>
          <w:rFonts w:ascii="Times New Roman" w:hAnsi="Times New Roman"/>
          <w:sz w:val="24"/>
          <w:szCs w:val="24"/>
        </w:rPr>
      </w:pPr>
    </w:p>
    <w:p w:rsidR="00032996" w:rsidRDefault="00032996" w:rsidP="00B86DD6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032996" w:rsidRPr="00830363" w:rsidRDefault="00032996" w:rsidP="00B86DD6">
      <w:pPr>
        <w:jc w:val="right"/>
        <w:rPr>
          <w:rFonts w:ascii="Times New Roman" w:hAnsi="Times New Roman"/>
          <w:sz w:val="24"/>
          <w:szCs w:val="24"/>
          <w:u w:val="single"/>
        </w:rPr>
      </w:pPr>
    </w:p>
    <w:p w:rsidR="00032996" w:rsidRPr="00FE0132" w:rsidRDefault="00032996" w:rsidP="00B86DD6">
      <w:pPr>
        <w:jc w:val="center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 xml:space="preserve">ПОЛОЖЕНИЕ </w:t>
      </w:r>
    </w:p>
    <w:p w:rsidR="00032996" w:rsidRDefault="00032996" w:rsidP="005D2A52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 xml:space="preserve">о проведении соревнований по </w:t>
      </w:r>
      <w:r>
        <w:rPr>
          <w:rFonts w:ascii="Times New Roman" w:hAnsi="Times New Roman"/>
          <w:sz w:val="24"/>
          <w:szCs w:val="24"/>
        </w:rPr>
        <w:t>баскетболу среди учащихся 5-7 и 8-10</w:t>
      </w:r>
      <w:r w:rsidRPr="00FE0132">
        <w:rPr>
          <w:rFonts w:ascii="Times New Roman" w:hAnsi="Times New Roman"/>
          <w:sz w:val="24"/>
          <w:szCs w:val="24"/>
        </w:rPr>
        <w:t xml:space="preserve"> классов.</w:t>
      </w:r>
    </w:p>
    <w:p w:rsidR="00032996" w:rsidRDefault="00032996" w:rsidP="005D2A52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032996" w:rsidRPr="00FE0132" w:rsidRDefault="00032996" w:rsidP="005D2A52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1. Цели и задачи:</w:t>
      </w:r>
    </w:p>
    <w:p w:rsidR="00032996" w:rsidRPr="00FE0132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Соревнования проводятся с целью развития физической культуры и спорта в школе.</w:t>
      </w:r>
    </w:p>
    <w:p w:rsidR="00032996" w:rsidRPr="00FE0132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Основными задачами соревнований являются:</w:t>
      </w:r>
    </w:p>
    <w:p w:rsidR="00032996" w:rsidRPr="00FE0132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- укрепление физической подготовленности, здоровья обучающихся;</w:t>
      </w:r>
    </w:p>
    <w:p w:rsidR="00032996" w:rsidRPr="00FE0132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- привлечение обучающихся от вредных привычек, предупреждение правонарушения;</w:t>
      </w:r>
    </w:p>
    <w:p w:rsidR="00032996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- воспитание патриотизма;</w:t>
      </w:r>
    </w:p>
    <w:p w:rsidR="00032996" w:rsidRPr="00FE0132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воспитание эстетических и нравственных качеств юношей и девушек;</w:t>
      </w:r>
    </w:p>
    <w:p w:rsidR="00032996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 xml:space="preserve">- выявление </w:t>
      </w:r>
      <w:r>
        <w:rPr>
          <w:rFonts w:ascii="Times New Roman" w:hAnsi="Times New Roman"/>
          <w:sz w:val="24"/>
          <w:szCs w:val="24"/>
        </w:rPr>
        <w:t>сильнейших команд и учащихся в своих возрастных группах.</w:t>
      </w:r>
    </w:p>
    <w:p w:rsidR="00032996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Pr="00FE0132" w:rsidRDefault="00032996" w:rsidP="005D2A52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2. Руководство проведением соревнований:</w:t>
      </w:r>
    </w:p>
    <w:p w:rsidR="00032996" w:rsidRPr="00FE0132" w:rsidRDefault="00032996" w:rsidP="00AF2C5D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Соревнования пров</w:t>
      </w:r>
      <w:r>
        <w:rPr>
          <w:rFonts w:ascii="Times New Roman" w:hAnsi="Times New Roman"/>
          <w:sz w:val="24"/>
          <w:szCs w:val="24"/>
        </w:rPr>
        <w:t>одятся под руководством учителя</w:t>
      </w:r>
      <w:r w:rsidRPr="00FE0132">
        <w:rPr>
          <w:rFonts w:ascii="Times New Roman" w:hAnsi="Times New Roman"/>
          <w:sz w:val="24"/>
          <w:szCs w:val="24"/>
        </w:rPr>
        <w:t xml:space="preserve"> физк</w:t>
      </w:r>
      <w:r>
        <w:rPr>
          <w:rFonts w:ascii="Times New Roman" w:hAnsi="Times New Roman"/>
          <w:sz w:val="24"/>
          <w:szCs w:val="24"/>
        </w:rPr>
        <w:t>ультуры, и актива ШСК «Здоровый образ жизни</w:t>
      </w:r>
      <w:r w:rsidRPr="00FE0132"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Главный судья соревнований –Егоров Е. С.</w:t>
      </w:r>
    </w:p>
    <w:p w:rsidR="00032996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5D2A52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Допуск команд и участников:</w:t>
      </w:r>
    </w:p>
    <w:p w:rsidR="00032996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участия в соревнованиях допускаются одна команда класса юноши и девушки 5-10 классов. Состав команды: по 5 игроков+2 игрока (замена)</w:t>
      </w:r>
    </w:p>
    <w:p w:rsidR="00032996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Pr="00FE0132" w:rsidRDefault="00032996" w:rsidP="00B00FF5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4. Сроки и место проведения соревнований:</w:t>
      </w:r>
    </w:p>
    <w:p w:rsidR="00032996" w:rsidRPr="00FE0132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 xml:space="preserve">Соревнование проводятся </w:t>
      </w:r>
      <w:r>
        <w:rPr>
          <w:rFonts w:ascii="Times New Roman" w:hAnsi="Times New Roman"/>
          <w:sz w:val="24"/>
          <w:szCs w:val="24"/>
        </w:rPr>
        <w:t>______________, в спортивном зале школы, в после урочное время.</w:t>
      </w:r>
    </w:p>
    <w:p w:rsidR="00032996" w:rsidRDefault="00032996" w:rsidP="00B00FF5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Программа соревнований:</w:t>
      </w: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Соревнование проводятся согласно правилам баскетбола. Игры проводятся по круговой системе в каждой возрастной группе. Расписание игр, будет вывешено предварительно, на доске объявлений.</w:t>
      </w:r>
    </w:p>
    <w:p w:rsidR="00032996" w:rsidRDefault="00032996" w:rsidP="00C97AB1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032996" w:rsidRPr="00FE0132" w:rsidRDefault="00032996" w:rsidP="00C97AB1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FE0132">
        <w:rPr>
          <w:rFonts w:ascii="Times New Roman" w:hAnsi="Times New Roman"/>
          <w:b/>
          <w:sz w:val="24"/>
          <w:szCs w:val="24"/>
        </w:rPr>
        <w:t>. Награждение:</w:t>
      </w:r>
    </w:p>
    <w:p w:rsidR="00032996" w:rsidRPr="00FE0132" w:rsidRDefault="00032996" w:rsidP="00C97AB1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 xml:space="preserve">Победители и призёры в </w:t>
      </w:r>
      <w:r>
        <w:rPr>
          <w:rFonts w:ascii="Times New Roman" w:hAnsi="Times New Roman"/>
          <w:sz w:val="24"/>
          <w:szCs w:val="24"/>
        </w:rPr>
        <w:t xml:space="preserve">каждой группе </w:t>
      </w:r>
      <w:r w:rsidRPr="00FE0132">
        <w:rPr>
          <w:rFonts w:ascii="Times New Roman" w:hAnsi="Times New Roman"/>
          <w:sz w:val="24"/>
          <w:szCs w:val="24"/>
        </w:rPr>
        <w:t>награждаются грамотами.</w:t>
      </w:r>
    </w:p>
    <w:p w:rsidR="00032996" w:rsidRDefault="00032996" w:rsidP="00C97AB1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C97AB1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Pr="00E84F7D" w:rsidRDefault="00032996" w:rsidP="00732BE5">
      <w:pPr>
        <w:pStyle w:val="NoSpacing"/>
        <w:jc w:val="right"/>
        <w:rPr>
          <w:rFonts w:ascii="Times New Roman" w:hAnsi="Times New Roman"/>
          <w:sz w:val="24"/>
          <w:szCs w:val="24"/>
        </w:rPr>
      </w:pPr>
      <w:r w:rsidRPr="00E84F7D">
        <w:rPr>
          <w:rFonts w:ascii="Times New Roman" w:hAnsi="Times New Roman"/>
          <w:sz w:val="24"/>
          <w:szCs w:val="24"/>
        </w:rPr>
        <w:t>«Утверждаю»</w:t>
      </w:r>
    </w:p>
    <w:p w:rsidR="00032996" w:rsidRPr="00E84F7D" w:rsidRDefault="00032996" w:rsidP="00732BE5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 о. директора МКОУ «Плосковской СОШ» </w:t>
      </w:r>
    </w:p>
    <w:p w:rsidR="00032996" w:rsidRPr="00E84F7D" w:rsidRDefault="00032996" w:rsidP="00732BE5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 Андреева В. Е</w:t>
      </w:r>
      <w:r w:rsidRPr="00E84F7D">
        <w:rPr>
          <w:rFonts w:ascii="Times New Roman" w:hAnsi="Times New Roman"/>
          <w:sz w:val="24"/>
          <w:szCs w:val="24"/>
        </w:rPr>
        <w:t>.</w:t>
      </w:r>
    </w:p>
    <w:p w:rsidR="00032996" w:rsidRPr="00830363" w:rsidRDefault="00032996" w:rsidP="00732BE5">
      <w:pPr>
        <w:pStyle w:val="NoSpacing"/>
        <w:jc w:val="right"/>
      </w:pPr>
      <w:r>
        <w:rPr>
          <w:rFonts w:ascii="Times New Roman" w:hAnsi="Times New Roman"/>
          <w:sz w:val="24"/>
          <w:szCs w:val="24"/>
        </w:rPr>
        <w:t xml:space="preserve">____   ___________ </w:t>
      </w:r>
      <w:smartTag w:uri="urn:schemas-microsoft-com:office:smarttags" w:element="metricconverter">
        <w:smartTagPr>
          <w:attr w:name="ProductID" w:val="2023 г"/>
        </w:smartTagPr>
        <w:r>
          <w:rPr>
            <w:rFonts w:ascii="Times New Roman" w:hAnsi="Times New Roman"/>
            <w:sz w:val="24"/>
            <w:szCs w:val="24"/>
          </w:rPr>
          <w:t xml:space="preserve">2023 </w:t>
        </w:r>
        <w:r w:rsidRPr="00E84F7D">
          <w:rPr>
            <w:rFonts w:ascii="Times New Roman" w:hAnsi="Times New Roman"/>
            <w:sz w:val="24"/>
            <w:szCs w:val="24"/>
          </w:rPr>
          <w:t>г</w:t>
        </w:r>
      </w:smartTag>
      <w:r>
        <w:t>.</w:t>
      </w:r>
    </w:p>
    <w:p w:rsidR="00032996" w:rsidRDefault="00032996" w:rsidP="00B00FF5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Pr="00830363" w:rsidRDefault="00032996" w:rsidP="00C97AB1">
      <w:pPr>
        <w:jc w:val="right"/>
        <w:rPr>
          <w:rFonts w:ascii="Times New Roman" w:hAnsi="Times New Roman"/>
          <w:sz w:val="24"/>
          <w:szCs w:val="24"/>
          <w:u w:val="single"/>
        </w:rPr>
      </w:pPr>
    </w:p>
    <w:p w:rsidR="00032996" w:rsidRPr="00FE0132" w:rsidRDefault="00032996" w:rsidP="00C97AB1">
      <w:pPr>
        <w:jc w:val="center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 xml:space="preserve">ПОЛОЖЕНИЕ </w:t>
      </w:r>
    </w:p>
    <w:p w:rsidR="00032996" w:rsidRDefault="00032996" w:rsidP="00AF2C5D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 xml:space="preserve">о проведении соревнований по </w:t>
      </w:r>
      <w:r>
        <w:rPr>
          <w:rFonts w:ascii="Times New Roman" w:hAnsi="Times New Roman"/>
          <w:sz w:val="24"/>
          <w:szCs w:val="24"/>
        </w:rPr>
        <w:t>лыжным гонкам в рамках проекта «Президентские спортивные игры» (школьный этап), среди учащихся 4-5 и 6-7</w:t>
      </w:r>
      <w:r w:rsidRPr="00FE0132">
        <w:rPr>
          <w:rFonts w:ascii="Times New Roman" w:hAnsi="Times New Roman"/>
          <w:sz w:val="24"/>
          <w:szCs w:val="24"/>
        </w:rPr>
        <w:t xml:space="preserve"> классов</w:t>
      </w:r>
    </w:p>
    <w:p w:rsidR="00032996" w:rsidRDefault="00032996" w:rsidP="00AF2C5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Pr="00B00FF5" w:rsidRDefault="00032996" w:rsidP="00AF2C5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Pr="00FE0132" w:rsidRDefault="00032996" w:rsidP="00AF2C5D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1. Цели и задачи:</w:t>
      </w:r>
    </w:p>
    <w:p w:rsidR="00032996" w:rsidRPr="00FE0132" w:rsidRDefault="00032996" w:rsidP="001B0A76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Соревнования проводятся с целью развития физической культуры и спорта в школе.</w:t>
      </w:r>
    </w:p>
    <w:p w:rsidR="00032996" w:rsidRPr="00AF2C5D" w:rsidRDefault="00032996" w:rsidP="001B0A76">
      <w:pPr>
        <w:pStyle w:val="NoSpacing"/>
        <w:jc w:val="both"/>
        <w:rPr>
          <w:rStyle w:val="c0"/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Основными задачами соревнований являются:</w:t>
      </w:r>
    </w:p>
    <w:p w:rsidR="00032996" w:rsidRPr="00AF2C5D" w:rsidRDefault="00032996" w:rsidP="001B0A76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F2C5D">
        <w:rPr>
          <w:rStyle w:val="c0"/>
          <w:color w:val="000000"/>
        </w:rPr>
        <w:t xml:space="preserve">- </w:t>
      </w:r>
      <w:r>
        <w:rPr>
          <w:rStyle w:val="c0"/>
          <w:color w:val="000000"/>
        </w:rPr>
        <w:t xml:space="preserve">привлечения </w:t>
      </w:r>
      <w:r w:rsidRPr="00AF2C5D">
        <w:rPr>
          <w:rStyle w:val="c0"/>
          <w:color w:val="000000"/>
        </w:rPr>
        <w:t>учащихся к систематическим занятиям физкультурой и спортом;</w:t>
      </w:r>
    </w:p>
    <w:p w:rsidR="00032996" w:rsidRPr="00AF2C5D" w:rsidRDefault="00032996" w:rsidP="001B0A76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F2C5D">
        <w:rPr>
          <w:rStyle w:val="c0"/>
          <w:color w:val="000000"/>
        </w:rPr>
        <w:t>- улучшение спортивно-массовой работы среди школьников;</w:t>
      </w:r>
    </w:p>
    <w:p w:rsidR="00032996" w:rsidRPr="00AF2C5D" w:rsidRDefault="00032996" w:rsidP="001B0A76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F2C5D">
        <w:rPr>
          <w:rStyle w:val="c0"/>
          <w:color w:val="000000"/>
        </w:rPr>
        <w:t>- пропаганда спорта, как альтернативы негативным привычкам:</w:t>
      </w:r>
    </w:p>
    <w:p w:rsidR="00032996" w:rsidRPr="00AF2C5D" w:rsidRDefault="00032996" w:rsidP="001B0A76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F2C5D">
        <w:rPr>
          <w:rStyle w:val="c0"/>
          <w:color w:val="000000"/>
        </w:rPr>
        <w:t>- развитие личности ребёнка на основе овладения физической культурой;</w:t>
      </w:r>
    </w:p>
    <w:p w:rsidR="00032996" w:rsidRPr="00AF2C5D" w:rsidRDefault="00032996" w:rsidP="001B0A76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 xml:space="preserve">- выявление лучших </w:t>
      </w:r>
      <w:r w:rsidRPr="00AF2C5D">
        <w:rPr>
          <w:rStyle w:val="c0"/>
          <w:color w:val="000000"/>
        </w:rPr>
        <w:t>спортсменов школы;</w:t>
      </w:r>
    </w:p>
    <w:p w:rsidR="00032996" w:rsidRPr="00AF2C5D" w:rsidRDefault="00032996" w:rsidP="001B0A76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F2C5D">
        <w:rPr>
          <w:rStyle w:val="c0"/>
          <w:color w:val="000000"/>
        </w:rPr>
        <w:t>- популяризация лыжного спорта среди учащихся.</w:t>
      </w:r>
    </w:p>
    <w:p w:rsidR="00032996" w:rsidRDefault="00032996" w:rsidP="001B0A76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>
        <w:rPr>
          <w:rStyle w:val="c0"/>
          <w:rFonts w:cs="Calibri"/>
          <w:color w:val="000000"/>
        </w:rPr>
        <w:t> </w:t>
      </w:r>
      <w:r w:rsidRPr="00FE0132">
        <w:rPr>
          <w:rFonts w:ascii="Times New Roman" w:hAnsi="Times New Roman"/>
          <w:sz w:val="24"/>
          <w:szCs w:val="24"/>
        </w:rPr>
        <w:t>- выявление талантливых юных спортсменов и комплектование сборной команды школы</w:t>
      </w:r>
      <w:r>
        <w:rPr>
          <w:rFonts w:ascii="Times New Roman" w:hAnsi="Times New Roman"/>
          <w:sz w:val="24"/>
          <w:szCs w:val="24"/>
        </w:rPr>
        <w:t xml:space="preserve"> для участия в муниципальном этапе «Президентские спортивные игры». </w:t>
      </w:r>
      <w:r w:rsidRPr="00FE0132">
        <w:rPr>
          <w:rFonts w:ascii="Times New Roman" w:hAnsi="Times New Roman"/>
          <w:sz w:val="24"/>
          <w:szCs w:val="24"/>
        </w:rPr>
        <w:t xml:space="preserve"> </w:t>
      </w:r>
    </w:p>
    <w:p w:rsidR="00032996" w:rsidRDefault="00032996" w:rsidP="00AF2C5D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032996" w:rsidRPr="00FE0132" w:rsidRDefault="00032996" w:rsidP="00AF2C5D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2. Руководство проведением соревнований:</w:t>
      </w:r>
    </w:p>
    <w:p w:rsidR="00032996" w:rsidRPr="00FE0132" w:rsidRDefault="00032996" w:rsidP="00AF2C5D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>Соревнования пров</w:t>
      </w:r>
      <w:r>
        <w:rPr>
          <w:rFonts w:ascii="Times New Roman" w:hAnsi="Times New Roman"/>
          <w:sz w:val="24"/>
          <w:szCs w:val="24"/>
        </w:rPr>
        <w:t>одятся под руководством учителя</w:t>
      </w:r>
      <w:r w:rsidRPr="00FE0132">
        <w:rPr>
          <w:rFonts w:ascii="Times New Roman" w:hAnsi="Times New Roman"/>
          <w:sz w:val="24"/>
          <w:szCs w:val="24"/>
        </w:rPr>
        <w:t xml:space="preserve"> физк</w:t>
      </w:r>
      <w:r>
        <w:rPr>
          <w:rFonts w:ascii="Times New Roman" w:hAnsi="Times New Roman"/>
          <w:sz w:val="24"/>
          <w:szCs w:val="24"/>
        </w:rPr>
        <w:t>ультуры, и актива ШСК «Здоровый образ жизни</w:t>
      </w:r>
      <w:r w:rsidRPr="00FE0132"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Главный судья соревнований –Егоров Е. С.</w:t>
      </w:r>
    </w:p>
    <w:p w:rsidR="00032996" w:rsidRDefault="00032996" w:rsidP="00AF2C5D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AF2C5D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Допуск команд и участников:</w:t>
      </w:r>
    </w:p>
    <w:p w:rsidR="00032996" w:rsidRDefault="00032996" w:rsidP="00AF2C5D">
      <w:pPr>
        <w:pStyle w:val="NoSpacing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F2C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Участниками соревнований являются обуч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ающие МКОУ «ПСОШ».</w:t>
      </w:r>
      <w:r w:rsidRPr="00AF2C5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 участию в соревнованиях допускаются учащиеся основной группы по состоянию здоровья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032996" w:rsidRDefault="00032996" w:rsidP="00AF2C5D">
      <w:pPr>
        <w:pStyle w:val="NoSpacing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32996" w:rsidRPr="00FE0132" w:rsidRDefault="00032996" w:rsidP="001B0A76">
      <w:pPr>
        <w:pStyle w:val="NoSpacing"/>
        <w:rPr>
          <w:rFonts w:ascii="Times New Roman" w:hAnsi="Times New Roman"/>
          <w:b/>
          <w:sz w:val="24"/>
          <w:szCs w:val="24"/>
        </w:rPr>
      </w:pPr>
      <w:r w:rsidRPr="00FE0132">
        <w:rPr>
          <w:rFonts w:ascii="Times New Roman" w:hAnsi="Times New Roman"/>
          <w:b/>
          <w:sz w:val="24"/>
          <w:szCs w:val="24"/>
        </w:rPr>
        <w:t>4. Сроки и место проведения соревнований:</w:t>
      </w:r>
    </w:p>
    <w:p w:rsidR="00032996" w:rsidRPr="001B0A76" w:rsidRDefault="00032996" w:rsidP="001B0A7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E0132">
        <w:t xml:space="preserve">Соревнование проводятся </w:t>
      </w:r>
      <w:r>
        <w:t xml:space="preserve">______________, на спортивной площадке школы, в после урочное время. </w:t>
      </w:r>
      <w:r w:rsidRPr="001B0A76">
        <w:rPr>
          <w:rStyle w:val="c0"/>
          <w:color w:val="000000"/>
        </w:rPr>
        <w:t>Сроки проведения соревнований</w:t>
      </w:r>
      <w:r>
        <w:rPr>
          <w:color w:val="000000"/>
        </w:rPr>
        <w:t xml:space="preserve"> </w:t>
      </w:r>
      <w:r w:rsidRPr="001B0A76">
        <w:rPr>
          <w:rStyle w:val="c0"/>
          <w:color w:val="000000"/>
        </w:rPr>
        <w:t>корректируются в зависимости от погодных условий.</w:t>
      </w:r>
    </w:p>
    <w:p w:rsidR="00032996" w:rsidRDefault="00032996" w:rsidP="001B0A76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032996" w:rsidRDefault="00032996" w:rsidP="001B0A76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Программа соревнований:</w:t>
      </w:r>
    </w:p>
    <w:p w:rsidR="00032996" w:rsidRDefault="00032996" w:rsidP="001B0A76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зависимости от количества участников, порядок и вид старта будет сообщён предварительно. Дистанции по возрастным группам:</w:t>
      </w:r>
    </w:p>
    <w:p w:rsidR="00032996" w:rsidRDefault="00032996" w:rsidP="001B0A76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4-5 класс (девушки) – 500м.</w:t>
      </w:r>
    </w:p>
    <w:p w:rsidR="00032996" w:rsidRDefault="00032996" w:rsidP="001B0A76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4-5 класс (юноши) – 1км.</w:t>
      </w:r>
    </w:p>
    <w:p w:rsidR="00032996" w:rsidRDefault="00032996" w:rsidP="001B0A76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6-7 класс (девушки) – 1км.</w:t>
      </w:r>
    </w:p>
    <w:p w:rsidR="00032996" w:rsidRPr="00FE0132" w:rsidRDefault="00032996" w:rsidP="001B0A76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6-7 класс (юноши) – 1.5км.</w:t>
      </w:r>
    </w:p>
    <w:p w:rsidR="00032996" w:rsidRPr="00AF2C5D" w:rsidRDefault="00032996" w:rsidP="00AF2C5D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032996" w:rsidRPr="00FE0132" w:rsidRDefault="00032996" w:rsidP="00693626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FE0132">
        <w:rPr>
          <w:rFonts w:ascii="Times New Roman" w:hAnsi="Times New Roman"/>
          <w:b/>
          <w:sz w:val="24"/>
          <w:szCs w:val="24"/>
        </w:rPr>
        <w:t>. Награждение:</w:t>
      </w:r>
    </w:p>
    <w:p w:rsidR="00032996" w:rsidRPr="00FE0132" w:rsidRDefault="00032996" w:rsidP="00693626">
      <w:pPr>
        <w:pStyle w:val="NoSpacing"/>
        <w:rPr>
          <w:rFonts w:ascii="Times New Roman" w:hAnsi="Times New Roman"/>
          <w:sz w:val="24"/>
          <w:szCs w:val="24"/>
        </w:rPr>
      </w:pPr>
      <w:r w:rsidRPr="00FE0132">
        <w:rPr>
          <w:rFonts w:ascii="Times New Roman" w:hAnsi="Times New Roman"/>
          <w:sz w:val="24"/>
          <w:szCs w:val="24"/>
        </w:rPr>
        <w:t xml:space="preserve">Победители и призёры в </w:t>
      </w:r>
      <w:r>
        <w:rPr>
          <w:rFonts w:ascii="Times New Roman" w:hAnsi="Times New Roman"/>
          <w:sz w:val="24"/>
          <w:szCs w:val="24"/>
        </w:rPr>
        <w:t xml:space="preserve">каждой группе </w:t>
      </w:r>
      <w:r w:rsidRPr="00FE0132">
        <w:rPr>
          <w:rFonts w:ascii="Times New Roman" w:hAnsi="Times New Roman"/>
          <w:sz w:val="24"/>
          <w:szCs w:val="24"/>
        </w:rPr>
        <w:t>награждаются грамотами.</w:t>
      </w:r>
    </w:p>
    <w:p w:rsidR="00032996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</w:p>
    <w:p w:rsidR="00032996" w:rsidRDefault="00032996" w:rsidP="005D2A52">
      <w:pPr>
        <w:pStyle w:val="NoSpacing"/>
        <w:rPr>
          <w:rFonts w:ascii="Times New Roman" w:hAnsi="Times New Roman"/>
          <w:sz w:val="24"/>
          <w:szCs w:val="24"/>
        </w:rPr>
      </w:pPr>
    </w:p>
    <w:sectPr w:rsidR="00032996" w:rsidSect="00F91C65">
      <w:pgSz w:w="11906" w:h="16838"/>
      <w:pgMar w:top="180" w:right="850" w:bottom="18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440E"/>
    <w:multiLevelType w:val="hybridMultilevel"/>
    <w:tmpl w:val="D7E63A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F6681F"/>
    <w:multiLevelType w:val="hybridMultilevel"/>
    <w:tmpl w:val="6A802D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413130B"/>
    <w:multiLevelType w:val="hybridMultilevel"/>
    <w:tmpl w:val="05DE50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E5E3DF3"/>
    <w:multiLevelType w:val="hybridMultilevel"/>
    <w:tmpl w:val="F028E9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12C4EBD"/>
    <w:multiLevelType w:val="hybridMultilevel"/>
    <w:tmpl w:val="15AE38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4CE3A59"/>
    <w:multiLevelType w:val="hybridMultilevel"/>
    <w:tmpl w:val="DC2653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CBB3FD8"/>
    <w:multiLevelType w:val="hybridMultilevel"/>
    <w:tmpl w:val="365E08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66C5"/>
    <w:rsid w:val="00032996"/>
    <w:rsid w:val="00066A98"/>
    <w:rsid w:val="001B0A76"/>
    <w:rsid w:val="001C11C3"/>
    <w:rsid w:val="001E7FBF"/>
    <w:rsid w:val="004672CA"/>
    <w:rsid w:val="005D2A52"/>
    <w:rsid w:val="00621072"/>
    <w:rsid w:val="00684EC2"/>
    <w:rsid w:val="00693626"/>
    <w:rsid w:val="006F7A0D"/>
    <w:rsid w:val="00732BE5"/>
    <w:rsid w:val="00747646"/>
    <w:rsid w:val="007E66C5"/>
    <w:rsid w:val="00830363"/>
    <w:rsid w:val="00861C05"/>
    <w:rsid w:val="0089715B"/>
    <w:rsid w:val="00AF2C5D"/>
    <w:rsid w:val="00B00FF5"/>
    <w:rsid w:val="00B62543"/>
    <w:rsid w:val="00B86DD6"/>
    <w:rsid w:val="00BB1E34"/>
    <w:rsid w:val="00BB617D"/>
    <w:rsid w:val="00C60342"/>
    <w:rsid w:val="00C97AB1"/>
    <w:rsid w:val="00D17B75"/>
    <w:rsid w:val="00D5502D"/>
    <w:rsid w:val="00DF1648"/>
    <w:rsid w:val="00E84F7D"/>
    <w:rsid w:val="00EA3EBF"/>
    <w:rsid w:val="00F0479E"/>
    <w:rsid w:val="00F8389C"/>
    <w:rsid w:val="00F91C65"/>
    <w:rsid w:val="00FE0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F7D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30363"/>
    <w:pPr>
      <w:ind w:left="720"/>
      <w:contextualSpacing/>
    </w:pPr>
  </w:style>
  <w:style w:type="paragraph" w:styleId="NoSpacing">
    <w:name w:val="No Spacing"/>
    <w:uiPriority w:val="99"/>
    <w:qFormat/>
    <w:rsid w:val="00FE0132"/>
    <w:rPr>
      <w:lang w:eastAsia="en-US"/>
    </w:rPr>
  </w:style>
  <w:style w:type="paragraph" w:customStyle="1" w:styleId="c2">
    <w:name w:val="c2"/>
    <w:basedOn w:val="Normal"/>
    <w:uiPriority w:val="99"/>
    <w:rsid w:val="00AF2C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AF2C5D"/>
    <w:rPr>
      <w:rFonts w:cs="Times New Roman"/>
    </w:rPr>
  </w:style>
  <w:style w:type="paragraph" w:customStyle="1" w:styleId="c4">
    <w:name w:val="c4"/>
    <w:basedOn w:val="Normal"/>
    <w:uiPriority w:val="99"/>
    <w:rsid w:val="001B0A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F8389C"/>
    <w:rPr>
      <w:rFonts w:cs="Times New Roman"/>
      <w:b/>
      <w:bCs/>
    </w:rPr>
  </w:style>
  <w:style w:type="character" w:customStyle="1" w:styleId="c3">
    <w:name w:val="c3"/>
    <w:basedOn w:val="DefaultParagraphFont"/>
    <w:uiPriority w:val="99"/>
    <w:rsid w:val="00F8389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34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6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6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157</TotalTime>
  <Pages>4</Pages>
  <Words>1005</Words>
  <Characters>5734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2022-10-22T15:08:00Z</dcterms:created>
  <dcterms:modified xsi:type="dcterms:W3CDTF">2023-12-14T03:10:00Z</dcterms:modified>
</cp:coreProperties>
</file>