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9F3" w:rsidRDefault="009859F3" w:rsidP="00C2086A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859F3" w:rsidRPr="007A7AFC" w:rsidRDefault="009859F3" w:rsidP="00D47A14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A7AFC">
        <w:rPr>
          <w:rFonts w:ascii="Times New Roman" w:hAnsi="Times New Roman"/>
          <w:b/>
          <w:sz w:val="24"/>
          <w:szCs w:val="24"/>
          <w:lang w:eastAsia="ru-RU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68.25pt" o:ole="">
            <v:imagedata r:id="rId5" o:title=""/>
          </v:shape>
          <o:OLEObject Type="Embed" ProgID="FoxitReader.Document" ShapeID="_x0000_i1025" DrawAspect="Content" ObjectID="_1799582885" r:id="rId6"/>
        </w:object>
      </w:r>
    </w:p>
    <w:p w:rsidR="009859F3" w:rsidRPr="00C2086A" w:rsidRDefault="009859F3" w:rsidP="00D47A14">
      <w:pPr>
        <w:tabs>
          <w:tab w:val="left" w:pos="426"/>
        </w:tabs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859F3" w:rsidRPr="00C2086A" w:rsidRDefault="009859F3" w:rsidP="00D47A14">
      <w:pPr>
        <w:tabs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C2086A">
        <w:rPr>
          <w:rFonts w:ascii="Times New Roman" w:hAnsi="Times New Roman"/>
          <w:b/>
          <w:sz w:val="28"/>
          <w:szCs w:val="28"/>
        </w:rPr>
        <w:t>Правила</w:t>
      </w:r>
    </w:p>
    <w:p w:rsidR="009859F3" w:rsidRPr="00C2086A" w:rsidRDefault="009859F3" w:rsidP="00D47A14">
      <w:pPr>
        <w:tabs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C2086A">
        <w:rPr>
          <w:rFonts w:ascii="Times New Roman" w:hAnsi="Times New Roman"/>
          <w:b/>
          <w:sz w:val="28"/>
          <w:szCs w:val="28"/>
        </w:rPr>
        <w:t>внутреннего распорядка обучающихся</w:t>
      </w:r>
    </w:p>
    <w:p w:rsidR="009859F3" w:rsidRPr="00C2086A" w:rsidRDefault="009859F3" w:rsidP="00D47A14">
      <w:pPr>
        <w:tabs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C2086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бюджетного</w:t>
      </w:r>
      <w:r w:rsidRPr="00C2086A">
        <w:rPr>
          <w:rFonts w:ascii="Times New Roman" w:hAnsi="Times New Roman"/>
          <w:b/>
          <w:sz w:val="28"/>
          <w:szCs w:val="28"/>
        </w:rPr>
        <w:t xml:space="preserve"> общеобразовательного учреждения</w:t>
      </w:r>
    </w:p>
    <w:p w:rsidR="009859F3" w:rsidRPr="00C2086A" w:rsidRDefault="009859F3" w:rsidP="00D47A14">
      <w:pPr>
        <w:tabs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C2086A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Плосковская с</w:t>
      </w:r>
      <w:r w:rsidRPr="00C2086A">
        <w:rPr>
          <w:rFonts w:ascii="Times New Roman" w:hAnsi="Times New Roman"/>
          <w:b/>
          <w:sz w:val="28"/>
          <w:szCs w:val="28"/>
        </w:rPr>
        <w:t>редн</w:t>
      </w:r>
      <w:r>
        <w:rPr>
          <w:rFonts w:ascii="Times New Roman" w:hAnsi="Times New Roman"/>
          <w:b/>
          <w:sz w:val="28"/>
          <w:szCs w:val="28"/>
        </w:rPr>
        <w:t>яя общеобразовательная школа</w:t>
      </w:r>
      <w:r w:rsidRPr="00C2086A">
        <w:rPr>
          <w:rFonts w:ascii="Times New Roman" w:hAnsi="Times New Roman"/>
          <w:b/>
          <w:sz w:val="28"/>
          <w:szCs w:val="28"/>
        </w:rPr>
        <w:t>»</w:t>
      </w:r>
    </w:p>
    <w:p w:rsidR="009859F3" w:rsidRPr="00C2086A" w:rsidRDefault="009859F3" w:rsidP="00D47A14">
      <w:pPr>
        <w:tabs>
          <w:tab w:val="left" w:pos="426"/>
        </w:tabs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859F3" w:rsidRPr="00C2086A" w:rsidRDefault="009859F3" w:rsidP="00D47A14">
      <w:pPr>
        <w:pStyle w:val="ListParagraph"/>
        <w:numPr>
          <w:ilvl w:val="0"/>
          <w:numId w:val="1"/>
        </w:numPr>
        <w:tabs>
          <w:tab w:val="left" w:pos="426"/>
        </w:tabs>
        <w:spacing w:line="24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C2086A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9859F3" w:rsidRPr="00C2086A" w:rsidRDefault="009859F3" w:rsidP="00D47A14">
      <w:pPr>
        <w:pStyle w:val="ListParagraph"/>
        <w:numPr>
          <w:ilvl w:val="1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Настоящие правила внутреннего распорядка обучающихся, в том числе устанавливающих требования к дисциплине на учебных занятиях и правилам поведения в образовательной организации (Далее – Правила) Муниципального </w:t>
      </w:r>
      <w:r>
        <w:rPr>
          <w:rFonts w:ascii="Times New Roman" w:hAnsi="Times New Roman"/>
          <w:sz w:val="28"/>
          <w:szCs w:val="28"/>
        </w:rPr>
        <w:t>бюджетного</w:t>
      </w:r>
      <w:r w:rsidRPr="00C2086A">
        <w:rPr>
          <w:rFonts w:ascii="Times New Roman" w:hAnsi="Times New Roman"/>
          <w:sz w:val="28"/>
          <w:szCs w:val="28"/>
        </w:rPr>
        <w:t xml:space="preserve"> общеобразовательного учреждения «</w:t>
      </w:r>
      <w:r>
        <w:rPr>
          <w:rFonts w:ascii="Times New Roman" w:hAnsi="Times New Roman"/>
          <w:sz w:val="28"/>
          <w:szCs w:val="28"/>
        </w:rPr>
        <w:t>Плосковская с</w:t>
      </w:r>
      <w:r w:rsidRPr="00C2086A">
        <w:rPr>
          <w:rFonts w:ascii="Times New Roman" w:hAnsi="Times New Roman"/>
          <w:sz w:val="28"/>
          <w:szCs w:val="28"/>
        </w:rPr>
        <w:t>редн</w:t>
      </w:r>
      <w:r>
        <w:rPr>
          <w:rFonts w:ascii="Times New Roman" w:hAnsi="Times New Roman"/>
          <w:sz w:val="28"/>
          <w:szCs w:val="28"/>
        </w:rPr>
        <w:t>яя общеобразовательная школа» (далее – Школа</w:t>
      </w:r>
      <w:r w:rsidRPr="00C2086A">
        <w:rPr>
          <w:rFonts w:ascii="Times New Roman" w:hAnsi="Times New Roman"/>
          <w:sz w:val="28"/>
          <w:szCs w:val="28"/>
        </w:rPr>
        <w:t>) разработаны в соответствии с:</w:t>
      </w:r>
    </w:p>
    <w:p w:rsidR="009859F3" w:rsidRPr="00C2086A" w:rsidRDefault="009859F3" w:rsidP="00D47A14">
      <w:pPr>
        <w:pStyle w:val="ListParagraph"/>
        <w:numPr>
          <w:ilvl w:val="0"/>
          <w:numId w:val="2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Федер</w:t>
      </w:r>
      <w:r>
        <w:rPr>
          <w:rFonts w:ascii="Times New Roman" w:hAnsi="Times New Roman"/>
          <w:sz w:val="28"/>
          <w:szCs w:val="28"/>
        </w:rPr>
        <w:t>а</w:t>
      </w:r>
      <w:r w:rsidRPr="00C2086A">
        <w:rPr>
          <w:rFonts w:ascii="Times New Roman" w:hAnsi="Times New Roman"/>
          <w:sz w:val="28"/>
          <w:szCs w:val="28"/>
        </w:rPr>
        <w:t>льным законом от 24.07.1998 №124-ФЗ «Об основных гарантиях прав ребенка в Российской Федерации»;</w:t>
      </w:r>
    </w:p>
    <w:p w:rsidR="009859F3" w:rsidRPr="00C2086A" w:rsidRDefault="009859F3" w:rsidP="00D47A14">
      <w:pPr>
        <w:pStyle w:val="ListParagraph"/>
        <w:numPr>
          <w:ilvl w:val="0"/>
          <w:numId w:val="2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Федер</w:t>
      </w:r>
      <w:r>
        <w:rPr>
          <w:rFonts w:ascii="Times New Roman" w:hAnsi="Times New Roman"/>
          <w:sz w:val="28"/>
          <w:szCs w:val="28"/>
        </w:rPr>
        <w:t>а</w:t>
      </w:r>
      <w:r w:rsidRPr="00C2086A">
        <w:rPr>
          <w:rFonts w:ascii="Times New Roman" w:hAnsi="Times New Roman"/>
          <w:sz w:val="28"/>
          <w:szCs w:val="28"/>
        </w:rPr>
        <w:t>льным законом от 29.12.2012 №273-ФЗ «Об образовании в Российской Федерации»;</w:t>
      </w:r>
    </w:p>
    <w:p w:rsidR="009859F3" w:rsidRPr="00C2086A" w:rsidRDefault="009859F3" w:rsidP="00D47A14">
      <w:pPr>
        <w:pStyle w:val="ListParagraph"/>
        <w:numPr>
          <w:ilvl w:val="0"/>
          <w:numId w:val="2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Федер</w:t>
      </w:r>
      <w:r>
        <w:rPr>
          <w:rFonts w:ascii="Times New Roman" w:hAnsi="Times New Roman"/>
          <w:sz w:val="28"/>
          <w:szCs w:val="28"/>
        </w:rPr>
        <w:t>а</w:t>
      </w:r>
      <w:r w:rsidRPr="00C2086A">
        <w:rPr>
          <w:rFonts w:ascii="Times New Roman" w:hAnsi="Times New Roman"/>
          <w:sz w:val="28"/>
          <w:szCs w:val="28"/>
        </w:rPr>
        <w:t>льным законом от 24.06.1999 №120-ФЗ «Об основах системы профилактики безнадзорности и правонарушений несовершеннолетних»;</w:t>
      </w:r>
    </w:p>
    <w:p w:rsidR="009859F3" w:rsidRPr="00C2086A" w:rsidRDefault="009859F3" w:rsidP="00D47A14">
      <w:pPr>
        <w:pStyle w:val="ListParagraph"/>
        <w:numPr>
          <w:ilvl w:val="0"/>
          <w:numId w:val="2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Федер</w:t>
      </w:r>
      <w:r>
        <w:rPr>
          <w:rFonts w:ascii="Times New Roman" w:hAnsi="Times New Roman"/>
          <w:sz w:val="28"/>
          <w:szCs w:val="28"/>
        </w:rPr>
        <w:t>а</w:t>
      </w:r>
      <w:bookmarkStart w:id="0" w:name="_GoBack"/>
      <w:bookmarkEnd w:id="0"/>
      <w:r w:rsidRPr="00C2086A">
        <w:rPr>
          <w:rFonts w:ascii="Times New Roman" w:hAnsi="Times New Roman"/>
          <w:sz w:val="28"/>
          <w:szCs w:val="28"/>
        </w:rPr>
        <w:t>льным законом от 19.12.2023 №618-ФЗ «О внесении изменений в Федеральный закон «Об образовании в Российской Федерации»;</w:t>
      </w:r>
    </w:p>
    <w:p w:rsidR="009859F3" w:rsidRPr="00C2086A" w:rsidRDefault="009859F3" w:rsidP="00D47A14">
      <w:pPr>
        <w:pStyle w:val="ListParagraph"/>
        <w:numPr>
          <w:ilvl w:val="0"/>
          <w:numId w:val="2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Приказом Минобрнауки России от 15.03.2013 «185 «Об утверждении Порядка применения к обучающимся и снятии с обучающихся мер дисциплинарного взыскания»;</w:t>
      </w:r>
    </w:p>
    <w:p w:rsidR="009859F3" w:rsidRPr="00C2086A" w:rsidRDefault="009859F3" w:rsidP="00D47A14">
      <w:pPr>
        <w:pStyle w:val="ListParagraph"/>
        <w:numPr>
          <w:ilvl w:val="0"/>
          <w:numId w:val="2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Уставом образовательной организации.</w:t>
      </w:r>
    </w:p>
    <w:p w:rsidR="009859F3" w:rsidRPr="00C2086A" w:rsidRDefault="009859F3" w:rsidP="00D47A14">
      <w:pPr>
        <w:pStyle w:val="ListParagraph"/>
        <w:numPr>
          <w:ilvl w:val="1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Правила разработаны с целью реализации положений нормативных правовых актов Российской Федерации, эффективной организации образовательного процесса, соблюдений прав и свобод участников образовательных отношений, развития личностных качеств обучающихся.</w:t>
      </w:r>
    </w:p>
    <w:p w:rsidR="009859F3" w:rsidRPr="00C2086A" w:rsidRDefault="009859F3" w:rsidP="00D47A14">
      <w:pPr>
        <w:pStyle w:val="ListParagraph"/>
        <w:numPr>
          <w:ilvl w:val="1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Правила устанавливают требования к поведению обучающихся во время образовательного процесса, в том числе требования к дисциплине на учебных занятиях и во время нахождения на территории </w:t>
      </w:r>
      <w:r>
        <w:rPr>
          <w:rFonts w:ascii="Times New Roman" w:hAnsi="Times New Roman"/>
          <w:sz w:val="28"/>
          <w:szCs w:val="28"/>
        </w:rPr>
        <w:t>Школы</w:t>
      </w:r>
      <w:r w:rsidRPr="00C2086A">
        <w:rPr>
          <w:rFonts w:ascii="Times New Roman" w:hAnsi="Times New Roman"/>
          <w:sz w:val="28"/>
          <w:szCs w:val="28"/>
        </w:rPr>
        <w:t>, а также основания и порядок при</w:t>
      </w:r>
      <w:r>
        <w:rPr>
          <w:rFonts w:ascii="Times New Roman" w:hAnsi="Times New Roman"/>
          <w:sz w:val="28"/>
          <w:szCs w:val="28"/>
        </w:rPr>
        <w:t>влечения обучающихся Школы</w:t>
      </w:r>
      <w:r w:rsidRPr="00C2086A">
        <w:rPr>
          <w:rFonts w:ascii="Times New Roman" w:hAnsi="Times New Roman"/>
          <w:sz w:val="28"/>
          <w:szCs w:val="28"/>
        </w:rPr>
        <w:t xml:space="preserve"> к дисциплинарной ответственности, нормами делового этикета.</w:t>
      </w:r>
    </w:p>
    <w:p w:rsidR="009859F3" w:rsidRPr="00C2086A" w:rsidRDefault="009859F3" w:rsidP="00D47A14">
      <w:pPr>
        <w:pStyle w:val="ListParagraph"/>
        <w:numPr>
          <w:ilvl w:val="1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Школе</w:t>
      </w:r>
      <w:r w:rsidRPr="00C2086A">
        <w:rPr>
          <w:rFonts w:ascii="Times New Roman" w:hAnsi="Times New Roman"/>
          <w:sz w:val="28"/>
          <w:szCs w:val="28"/>
        </w:rPr>
        <w:t xml:space="preserve"> приняты меры по защите ребенка </w:t>
      </w:r>
      <w:r w:rsidRPr="00C2086A">
        <w:rPr>
          <w:rFonts w:ascii="Times New Roman" w:hAnsi="Times New Roman"/>
          <w:sz w:val="28"/>
          <w:szCs w:val="28"/>
          <w:shd w:val="clear" w:color="auto" w:fill="FFFFFF"/>
        </w:rPr>
        <w:t>от информации, пропаганды и агитации, наносящих вред его здоровью, нравственному и духовному развитию, в том числе от национальной, классовой, социальной нетерпимости, от рекламы алкогольной продукции, табачных изделий, никотинсодержащей продукции или устройств для потребления никотинсодержащей продукции, от пропаганды социального, расового, национального и религиозного неравенства, от информации порнографического характера, от информации, пропагандирующей либо демонстрирующей нетрадиционные сексуальные отношения и (или) предпочтения, от информации, пропагандирующей педофилию, от информации, способной вызвать у детей желание сменить пол, а также от распространения печатной продукции, аудио- и видеопродукции, пропагандирующей насилие и жестокость, наркоманию, токсикоманию, антиобщественное поведение.</w:t>
      </w:r>
    </w:p>
    <w:p w:rsidR="009859F3" w:rsidRPr="00C2086A" w:rsidRDefault="009859F3" w:rsidP="00D47A14">
      <w:pPr>
        <w:pStyle w:val="ListParagraph"/>
        <w:numPr>
          <w:ilvl w:val="1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Поведение обучающихся в </w:t>
      </w:r>
      <w:r>
        <w:rPr>
          <w:rFonts w:ascii="Times New Roman" w:hAnsi="Times New Roman"/>
          <w:sz w:val="28"/>
          <w:szCs w:val="28"/>
        </w:rPr>
        <w:t>Школе</w:t>
      </w:r>
      <w:r w:rsidRPr="00C2086A">
        <w:rPr>
          <w:rFonts w:ascii="Times New Roman" w:hAnsi="Times New Roman"/>
          <w:sz w:val="28"/>
          <w:szCs w:val="28"/>
        </w:rPr>
        <w:t xml:space="preserve"> регламентируется нормативными актами Российской Федерации, нормами морали и нравственности, нормами делового этикета. </w:t>
      </w:r>
    </w:p>
    <w:p w:rsidR="009859F3" w:rsidRPr="00C2086A" w:rsidRDefault="009859F3" w:rsidP="00D47A14">
      <w:pPr>
        <w:pStyle w:val="ListParagraph"/>
        <w:numPr>
          <w:ilvl w:val="1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Дисциплина в </w:t>
      </w:r>
      <w:r>
        <w:rPr>
          <w:rFonts w:ascii="Times New Roman" w:hAnsi="Times New Roman"/>
          <w:sz w:val="28"/>
          <w:szCs w:val="28"/>
        </w:rPr>
        <w:t>Школе</w:t>
      </w:r>
      <w:r w:rsidRPr="00C2086A">
        <w:rPr>
          <w:rFonts w:ascii="Times New Roman" w:hAnsi="Times New Roman"/>
          <w:sz w:val="28"/>
          <w:szCs w:val="28"/>
        </w:rPr>
        <w:t>, осуществляющей образовательную деятельность,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обучающимся, педагогическим работникам и иным работникам такой организации не допускается.</w:t>
      </w:r>
    </w:p>
    <w:p w:rsidR="009859F3" w:rsidRPr="00C2086A" w:rsidRDefault="009859F3" w:rsidP="00D47A14">
      <w:pPr>
        <w:pStyle w:val="ListParagraph"/>
        <w:numPr>
          <w:ilvl w:val="1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Правила распространяются на всех обучающихся </w:t>
      </w:r>
      <w:r>
        <w:rPr>
          <w:rFonts w:ascii="Times New Roman" w:hAnsi="Times New Roman"/>
          <w:sz w:val="28"/>
          <w:szCs w:val="28"/>
        </w:rPr>
        <w:t>Школы</w:t>
      </w:r>
      <w:r w:rsidRPr="00C2086A">
        <w:rPr>
          <w:rFonts w:ascii="Times New Roman" w:hAnsi="Times New Roman"/>
          <w:sz w:val="28"/>
          <w:szCs w:val="28"/>
        </w:rPr>
        <w:t>.</w:t>
      </w:r>
    </w:p>
    <w:p w:rsidR="009859F3" w:rsidRPr="00C2086A" w:rsidRDefault="009859F3" w:rsidP="00D47A14">
      <w:pPr>
        <w:pStyle w:val="ListParagraph"/>
        <w:numPr>
          <w:ilvl w:val="1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Правила вступают со дня их у</w:t>
      </w:r>
      <w:r>
        <w:rPr>
          <w:rFonts w:ascii="Times New Roman" w:hAnsi="Times New Roman"/>
          <w:sz w:val="28"/>
          <w:szCs w:val="28"/>
        </w:rPr>
        <w:t>тверждения директором Школы</w:t>
      </w:r>
      <w:r w:rsidRPr="00C2086A">
        <w:rPr>
          <w:rFonts w:ascii="Times New Roman" w:hAnsi="Times New Roman"/>
          <w:sz w:val="28"/>
          <w:szCs w:val="28"/>
        </w:rPr>
        <w:t>.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Иные локальные нормативные акты школы, принятые и (или)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утвержденные до вступления в силу настоящих Правил, применяются в части, не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противоречащей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действующему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законодательству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 Правилам.</w:t>
      </w:r>
    </w:p>
    <w:p w:rsidR="009859F3" w:rsidRDefault="009859F3" w:rsidP="00D47A14">
      <w:pPr>
        <w:pStyle w:val="ListParagraph"/>
        <w:numPr>
          <w:ilvl w:val="1"/>
          <w:numId w:val="1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Правила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размещаются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открытом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доступе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информационных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стендах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Школы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 официальном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сайте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школы</w:t>
      </w:r>
      <w:r w:rsidRPr="00C2086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сети Интернет.</w:t>
      </w:r>
    </w:p>
    <w:p w:rsidR="009859F3" w:rsidRPr="00C2086A" w:rsidRDefault="009859F3" w:rsidP="00C2086A">
      <w:pPr>
        <w:pStyle w:val="ListParagraph"/>
        <w:tabs>
          <w:tab w:val="left" w:pos="851"/>
        </w:tabs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9859F3" w:rsidRPr="00C2086A" w:rsidRDefault="009859F3" w:rsidP="00D47A14">
      <w:pPr>
        <w:pStyle w:val="Heading1"/>
        <w:numPr>
          <w:ilvl w:val="0"/>
          <w:numId w:val="1"/>
        </w:numPr>
        <w:tabs>
          <w:tab w:val="left" w:pos="426"/>
          <w:tab w:val="left" w:pos="4256"/>
        </w:tabs>
        <w:spacing w:before="4" w:line="240" w:lineRule="auto"/>
        <w:ind w:left="0"/>
        <w:jc w:val="center"/>
      </w:pPr>
      <w:r w:rsidRPr="00C2086A">
        <w:t>Права</w:t>
      </w:r>
      <w:r w:rsidRPr="00C2086A">
        <w:rPr>
          <w:spacing w:val="-2"/>
        </w:rPr>
        <w:t xml:space="preserve"> </w:t>
      </w:r>
      <w:r w:rsidRPr="00C2086A">
        <w:t>обучающихся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3"/>
        </w:numPr>
        <w:tabs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Обучающиеся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имеют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право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 следующее: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уважение своего человеческого достоинства, защиту от всех форм физического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психического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насилия,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оскорбления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личности,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охрану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жизни и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здоровья;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благоприятную среду жизнедеятельности без окружающего табачного дыма 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охрану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здоровья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от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воздействия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окружающего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табачного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дыма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последствий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потребления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табака;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свободу совести, информации, свободное выражение собственных взглядов 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убеждений;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защиту от информации, пропаганды и агитации, наносящих вред здоровью,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нравственному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 духовному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развитию;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развитие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своих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творческих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способностей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интересов,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включая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участие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конкурсах,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олимпиадах,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выставках,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смотрах,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физкультурных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мероприятиях,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спортивных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мероприятиях, 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т.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ч.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 официальных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спортивных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соревнованиях, 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других массовых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мероприятиях;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посещение по своему выбору мероприятий, которые проводятся в школе и не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pacing w:val="-1"/>
          <w:sz w:val="28"/>
          <w:szCs w:val="28"/>
        </w:rPr>
        <w:t>предусмотрены</w:t>
      </w:r>
      <w:r w:rsidRPr="00C2086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spacing w:val="-1"/>
          <w:sz w:val="28"/>
          <w:szCs w:val="28"/>
        </w:rPr>
        <w:t>учебным</w:t>
      </w:r>
      <w:r w:rsidRPr="00C2086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планом,</w:t>
      </w:r>
      <w:r w:rsidRPr="00C2086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порядке,</w:t>
      </w:r>
      <w:r w:rsidRPr="00C2086A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установленном</w:t>
      </w:r>
      <w:r w:rsidRPr="00C2086A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локальным</w:t>
      </w:r>
      <w:r w:rsidRPr="00C2086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актом</w:t>
      </w:r>
      <w:r w:rsidRPr="00C2086A">
        <w:rPr>
          <w:rFonts w:ascii="Times New Roman" w:hAnsi="Times New Roman"/>
          <w:spacing w:val="-19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школы;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участие в научно-исследовательской, научно-технической, экспериментальной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инновационной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деятельности,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осуществляемой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Школе </w:t>
      </w:r>
      <w:r w:rsidRPr="00C2086A">
        <w:rPr>
          <w:rFonts w:ascii="Times New Roman" w:hAnsi="Times New Roman"/>
          <w:sz w:val="28"/>
          <w:szCs w:val="28"/>
        </w:rPr>
        <w:t>под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руководством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педагогов;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условия для обучения с учетом особенностей психофизического развития 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состояния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здоровья;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получение социально-педагогической и психологической помощи, бесплатной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психолого-медико-педагогической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коррекции;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получение бесплатного общего образования в соответствии с федеральными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pacing w:val="-1"/>
          <w:sz w:val="28"/>
          <w:szCs w:val="28"/>
        </w:rPr>
        <w:t>государственными</w:t>
      </w:r>
      <w:r w:rsidRPr="00C2086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/>
          <w:spacing w:val="-1"/>
          <w:sz w:val="28"/>
          <w:szCs w:val="28"/>
        </w:rPr>
        <w:t>образовательными</w:t>
      </w:r>
      <w:r w:rsidRPr="00C2086A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стандартами.</w:t>
      </w:r>
      <w:r w:rsidRPr="00C2086A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Получение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знаний,</w:t>
      </w:r>
      <w:r w:rsidRPr="00C2086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приобретение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spacing w:val="-1"/>
          <w:sz w:val="28"/>
          <w:szCs w:val="28"/>
        </w:rPr>
        <w:t>навыков</w:t>
      </w:r>
      <w:r w:rsidRPr="00C2086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/>
          <w:spacing w:val="-1"/>
          <w:sz w:val="28"/>
          <w:szCs w:val="28"/>
        </w:rPr>
        <w:t>и</w:t>
      </w:r>
      <w:r w:rsidRPr="00C2086A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/>
          <w:spacing w:val="-1"/>
          <w:sz w:val="28"/>
          <w:szCs w:val="28"/>
        </w:rPr>
        <w:t>умений,</w:t>
      </w:r>
      <w:r w:rsidRPr="00C2086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/>
          <w:spacing w:val="-1"/>
          <w:sz w:val="28"/>
          <w:szCs w:val="28"/>
        </w:rPr>
        <w:t>соответствующих</w:t>
      </w:r>
      <w:r w:rsidRPr="00C2086A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современному</w:t>
      </w:r>
      <w:r w:rsidRPr="00C2086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уровню</w:t>
      </w:r>
      <w:r w:rsidRPr="00C2086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развития</w:t>
      </w:r>
      <w:r w:rsidRPr="00C2086A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науки,</w:t>
      </w:r>
      <w:r w:rsidRPr="00C2086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техники,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технологий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 культуры;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профессиональное ориентацию;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выражение мнения о выборе формы образования и обучения, выбор формы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получения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формы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обучения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после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получения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основного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общего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образования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или после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достижения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восемнадцати лет;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выбор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курсов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внеурочной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деятельности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из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перечня,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предлагаемого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школой;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освоение наряду с учебными предметами, курсами, дисциплинами (модулями)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осваиваемой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образовательной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программе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любых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других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учебных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предметов,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курсов,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дисциплин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(модулей),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преподаваемых в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школе,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установленном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порядке;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зачет, в порядке, установленном соответствующим локальным актом школы,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результатов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освоения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обучающимися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учебных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предметов,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курсов,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дисциплин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(модулей),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практики,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дополнительных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образовательных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программ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других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организациях,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осуществляющих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образовательную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деятельность;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каникулы в соответствии с законодательством об образовании и календарным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учебным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графиком;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перевод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другую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образовательную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организацию,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реализующую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образовательную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программу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соответствующего уровня;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участие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управлении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образовательной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организацией;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ознакомление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свидетельством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государственной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регистрации,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Уставом,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лицензией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осуществление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образовательной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деятельности,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свидетельством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государственной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аккредитации,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учебной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документацией,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другими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документами,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регламентирующими</w:t>
      </w:r>
      <w:r w:rsidRPr="00C2086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организацию</w:t>
      </w:r>
      <w:r w:rsidRPr="00C2086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осуществление</w:t>
      </w:r>
      <w:r w:rsidRPr="00C2086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образовательной</w:t>
      </w:r>
      <w:r w:rsidRPr="00C2086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деятельности</w:t>
      </w:r>
      <w:r w:rsidRPr="00C2086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Школе</w:t>
      </w:r>
      <w:r w:rsidRPr="00C2086A">
        <w:rPr>
          <w:rFonts w:ascii="Times New Roman" w:hAnsi="Times New Roman"/>
          <w:sz w:val="28"/>
          <w:szCs w:val="28"/>
        </w:rPr>
        <w:t>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обращение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комиссию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урегулированию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споров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между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участниками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 xml:space="preserve">образовательных отношений в Муниципальном </w:t>
      </w:r>
      <w:r>
        <w:rPr>
          <w:rFonts w:ascii="Times New Roman" w:hAnsi="Times New Roman"/>
          <w:sz w:val="28"/>
          <w:szCs w:val="28"/>
        </w:rPr>
        <w:t>бюджетном</w:t>
      </w:r>
      <w:r w:rsidRPr="00C2086A">
        <w:rPr>
          <w:rFonts w:ascii="Times New Roman" w:hAnsi="Times New Roman"/>
          <w:sz w:val="28"/>
          <w:szCs w:val="28"/>
        </w:rPr>
        <w:t xml:space="preserve"> общеобразовательном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учреждении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Плосковская с</w:t>
      </w:r>
      <w:r w:rsidRPr="00C2086A">
        <w:rPr>
          <w:rFonts w:ascii="Times New Roman" w:hAnsi="Times New Roman"/>
          <w:sz w:val="28"/>
          <w:szCs w:val="28"/>
        </w:rPr>
        <w:t>редняя общеобразовательная школа»;</w:t>
      </w:r>
    </w:p>
    <w:p w:rsidR="009859F3" w:rsidRPr="00E74322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74322">
        <w:rPr>
          <w:rFonts w:ascii="Times New Roman" w:hAnsi="Times New Roman"/>
          <w:sz w:val="28"/>
          <w:szCs w:val="28"/>
        </w:rPr>
        <w:t>прохождение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промежуточной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аттестации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по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соответствующим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учебному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предмету, курсу, дисциплине (модулю) не более двух раз в сроки, определяемые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Положением о формах, периодичности, порядке текущего контроля, успеваемости и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промежуточной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аттестации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обучающихся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в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Муниципальном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бюджетном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общеобразовательном</w:t>
      </w:r>
      <w:r w:rsidRPr="00E743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учреждении</w:t>
      </w:r>
      <w:r w:rsidRPr="00E7432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«Плосковская средняя</w:t>
      </w:r>
      <w:r w:rsidRPr="00E7432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общеобразовательная</w:t>
      </w:r>
      <w:r w:rsidRPr="00E7432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школа»;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бесплатное пользование библиотечно-информационными ресурсами, учебной,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производственной,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научной базой школы;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751"/>
          <w:tab w:val="left" w:pos="1276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создание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общественных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объединений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порядке,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установленном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законодательством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Российской</w:t>
      </w:r>
      <w:r w:rsidRPr="00C2086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Федерации.</w:t>
      </w:r>
    </w:p>
    <w:p w:rsidR="009859F3" w:rsidRPr="00E74322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213"/>
          <w:tab w:val="left" w:pos="851"/>
        </w:tabs>
        <w:autoSpaceDE w:val="0"/>
        <w:autoSpaceDN w:val="0"/>
        <w:spacing w:after="0" w:line="240" w:lineRule="auto"/>
        <w:ind w:left="0" w:firstLine="21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74322">
        <w:rPr>
          <w:rFonts w:ascii="Times New Roman" w:hAnsi="Times New Roman"/>
          <w:sz w:val="28"/>
          <w:szCs w:val="28"/>
        </w:rPr>
        <w:t>Право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обучающихся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на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меры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социальной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поддержки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регламентируются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Положением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о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мерах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социальной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(материальной)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поддержки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обучающихся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в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Муниципальном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бюджетном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общеобразовательном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учреждении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«Плосковская средняя</w:t>
      </w:r>
      <w:r w:rsidRPr="00E7432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общеобразовательная</w:t>
      </w:r>
      <w:r w:rsidRPr="00E7432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74322">
        <w:rPr>
          <w:rFonts w:ascii="Times New Roman" w:hAnsi="Times New Roman"/>
          <w:sz w:val="28"/>
          <w:szCs w:val="28"/>
        </w:rPr>
        <w:t>школа».</w:t>
      </w:r>
    </w:p>
    <w:p w:rsidR="009859F3" w:rsidRPr="00C2086A" w:rsidRDefault="009859F3" w:rsidP="00C2086A">
      <w:pPr>
        <w:pStyle w:val="ListParagraph"/>
        <w:widowControl w:val="0"/>
        <w:tabs>
          <w:tab w:val="left" w:pos="213"/>
          <w:tab w:val="left" w:pos="851"/>
        </w:tabs>
        <w:autoSpaceDE w:val="0"/>
        <w:autoSpaceDN w:val="0"/>
        <w:spacing w:after="0" w:line="240" w:lineRule="auto"/>
        <w:ind w:left="213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9859F3" w:rsidRPr="00C2086A" w:rsidRDefault="009859F3" w:rsidP="00D47A14">
      <w:pPr>
        <w:pStyle w:val="Heading1"/>
        <w:numPr>
          <w:ilvl w:val="0"/>
          <w:numId w:val="5"/>
        </w:numPr>
        <w:tabs>
          <w:tab w:val="left" w:pos="426"/>
          <w:tab w:val="left" w:pos="3836"/>
        </w:tabs>
        <w:spacing w:before="6" w:line="240" w:lineRule="auto"/>
        <w:ind w:left="0"/>
        <w:jc w:val="center"/>
      </w:pPr>
      <w:r w:rsidRPr="00C2086A">
        <w:t>Обязанности и ответственность</w:t>
      </w:r>
      <w:r w:rsidRPr="00C2086A">
        <w:rPr>
          <w:spacing w:val="-5"/>
        </w:rPr>
        <w:t xml:space="preserve"> </w:t>
      </w:r>
      <w:r w:rsidRPr="00C2086A">
        <w:t>обучающихся</w:t>
      </w:r>
    </w:p>
    <w:p w:rsidR="009859F3" w:rsidRPr="00C2086A" w:rsidRDefault="009859F3" w:rsidP="00D47A14">
      <w:pPr>
        <w:pStyle w:val="BodyText"/>
        <w:tabs>
          <w:tab w:val="left" w:pos="1418"/>
        </w:tabs>
        <w:ind w:left="0" w:right="-1" w:firstLine="284"/>
      </w:pPr>
      <w:r w:rsidRPr="00C2086A">
        <w:t>Обучающие</w:t>
      </w:r>
      <w:r w:rsidRPr="00C2086A">
        <w:rPr>
          <w:spacing w:val="-2"/>
        </w:rPr>
        <w:t xml:space="preserve"> </w:t>
      </w:r>
      <w:r w:rsidRPr="00C2086A">
        <w:t xml:space="preserve">обязаны: </w:t>
      </w:r>
    </w:p>
    <w:p w:rsidR="009859F3" w:rsidRPr="00C2086A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9859F3" w:rsidRPr="00C2086A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 xml:space="preserve">выполнять требования устава </w:t>
      </w:r>
      <w:r>
        <w:rPr>
          <w:sz w:val="28"/>
          <w:szCs w:val="28"/>
        </w:rPr>
        <w:t>Школы</w:t>
      </w:r>
      <w:r w:rsidRPr="00C2086A">
        <w:rPr>
          <w:sz w:val="28"/>
          <w:szCs w:val="28"/>
        </w:rPr>
        <w:t xml:space="preserve">, осуществляющей образовательную деятельность, правил внутреннего распорядка, в том числе требования к дисциплине на учебных занятиях и иные локальные акты </w:t>
      </w:r>
      <w:r>
        <w:rPr>
          <w:sz w:val="28"/>
          <w:szCs w:val="28"/>
        </w:rPr>
        <w:t>Школы</w:t>
      </w:r>
      <w:r w:rsidRPr="00C2086A">
        <w:rPr>
          <w:sz w:val="28"/>
          <w:szCs w:val="28"/>
        </w:rPr>
        <w:t>;</w:t>
      </w:r>
    </w:p>
    <w:p w:rsidR="009859F3" w:rsidRPr="00C2086A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9859F3" w:rsidRPr="00C2086A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обучающимися;</w:t>
      </w:r>
    </w:p>
    <w:p w:rsidR="009859F3" w:rsidRPr="00C2086A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организации, осуществляющей образовательную деятельность, иных экстренных случаев;</w:t>
      </w:r>
    </w:p>
    <w:p w:rsidR="009859F3" w:rsidRPr="00C2086A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 xml:space="preserve">бережно относиться к имуществу </w:t>
      </w:r>
      <w:r>
        <w:rPr>
          <w:sz w:val="28"/>
          <w:szCs w:val="28"/>
        </w:rPr>
        <w:t>Школы</w:t>
      </w:r>
      <w:r w:rsidRPr="00C2086A">
        <w:rPr>
          <w:sz w:val="28"/>
          <w:szCs w:val="28"/>
        </w:rPr>
        <w:t>, поддерживать в ней чистоту и порядок, оказывать посильную помощь в его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ремонте, аккуратно</w:t>
      </w:r>
      <w:r w:rsidRPr="00C2086A">
        <w:rPr>
          <w:spacing w:val="-3"/>
          <w:sz w:val="28"/>
          <w:szCs w:val="28"/>
        </w:rPr>
        <w:t xml:space="preserve"> </w:t>
      </w:r>
      <w:r w:rsidRPr="00C2086A">
        <w:rPr>
          <w:sz w:val="28"/>
          <w:szCs w:val="28"/>
        </w:rPr>
        <w:t>относиться</w:t>
      </w:r>
      <w:r w:rsidRPr="00C2086A">
        <w:rPr>
          <w:spacing w:val="-1"/>
          <w:sz w:val="28"/>
          <w:szCs w:val="28"/>
        </w:rPr>
        <w:t xml:space="preserve"> </w:t>
      </w:r>
      <w:r w:rsidRPr="00C2086A">
        <w:rPr>
          <w:sz w:val="28"/>
          <w:szCs w:val="28"/>
        </w:rPr>
        <w:t>как к своему,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так и</w:t>
      </w:r>
      <w:r w:rsidRPr="00C2086A">
        <w:rPr>
          <w:spacing w:val="-1"/>
          <w:sz w:val="28"/>
          <w:szCs w:val="28"/>
        </w:rPr>
        <w:t xml:space="preserve"> </w:t>
      </w:r>
      <w:r w:rsidRPr="00C2086A">
        <w:rPr>
          <w:sz w:val="28"/>
          <w:szCs w:val="28"/>
        </w:rPr>
        <w:t>к чужому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имуществу;</w:t>
      </w:r>
    </w:p>
    <w:p w:rsidR="009859F3" w:rsidRPr="00C2086A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с учетом возрастных и психофизических особенностей участвовать в общественно полезном труде, предусмотренном образовательной программой и направленном на формирование у обучающихся трудолюбия и базовых трудовых навыков, чувства причастности и уважения к результатам труда;</w:t>
      </w:r>
    </w:p>
    <w:p w:rsidR="009859F3" w:rsidRPr="00C2086A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соблюдать нормативные правовые акты Российской Федерации, нормативные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правовые</w:t>
      </w:r>
      <w:r w:rsidRPr="00C2086A">
        <w:rPr>
          <w:spacing w:val="-3"/>
          <w:sz w:val="28"/>
          <w:szCs w:val="28"/>
        </w:rPr>
        <w:t xml:space="preserve"> </w:t>
      </w:r>
      <w:r w:rsidRPr="00C2086A">
        <w:rPr>
          <w:sz w:val="28"/>
          <w:szCs w:val="28"/>
        </w:rPr>
        <w:t xml:space="preserve">акты </w:t>
      </w:r>
      <w:r>
        <w:rPr>
          <w:sz w:val="28"/>
          <w:szCs w:val="28"/>
        </w:rPr>
        <w:t>Алтайского</w:t>
      </w:r>
      <w:r w:rsidRPr="00C2086A">
        <w:rPr>
          <w:spacing w:val="-1"/>
          <w:sz w:val="28"/>
          <w:szCs w:val="28"/>
        </w:rPr>
        <w:t xml:space="preserve"> </w:t>
      </w:r>
      <w:r w:rsidRPr="00C2086A">
        <w:rPr>
          <w:sz w:val="28"/>
          <w:szCs w:val="28"/>
        </w:rPr>
        <w:t>края,</w:t>
      </w:r>
      <w:r w:rsidRPr="00C2086A">
        <w:rPr>
          <w:spacing w:val="-3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правовые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акты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органов</w:t>
      </w:r>
      <w:r w:rsidRPr="00C2086A">
        <w:rPr>
          <w:spacing w:val="-4"/>
          <w:sz w:val="28"/>
          <w:szCs w:val="28"/>
        </w:rPr>
        <w:t xml:space="preserve"> </w:t>
      </w:r>
      <w:r w:rsidRPr="00C2086A">
        <w:rPr>
          <w:sz w:val="28"/>
          <w:szCs w:val="28"/>
        </w:rPr>
        <w:t>местного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самоуправления;</w:t>
      </w:r>
    </w:p>
    <w:p w:rsidR="009859F3" w:rsidRPr="00C2086A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соблюдать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инструкции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по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охране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труда,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правила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пожарной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безопасности,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правила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безопасности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на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отдельных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уроках,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иные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нормы,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обеспечивающие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безопасность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образовательного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процесса;</w:t>
      </w:r>
    </w:p>
    <w:p w:rsidR="009859F3" w:rsidRPr="00C2086A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соблюдать</w:t>
      </w:r>
      <w:r w:rsidRPr="00C2086A">
        <w:rPr>
          <w:spacing w:val="-4"/>
          <w:sz w:val="28"/>
          <w:szCs w:val="28"/>
        </w:rPr>
        <w:t xml:space="preserve"> </w:t>
      </w:r>
      <w:r w:rsidRPr="00C2086A">
        <w:rPr>
          <w:sz w:val="28"/>
          <w:szCs w:val="28"/>
        </w:rPr>
        <w:t>требования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делового</w:t>
      </w:r>
      <w:r w:rsidRPr="00C2086A">
        <w:rPr>
          <w:spacing w:val="-2"/>
          <w:sz w:val="28"/>
          <w:szCs w:val="28"/>
        </w:rPr>
        <w:t xml:space="preserve"> </w:t>
      </w:r>
      <w:r w:rsidRPr="00C2086A">
        <w:rPr>
          <w:sz w:val="28"/>
          <w:szCs w:val="28"/>
        </w:rPr>
        <w:t>этикета,</w:t>
      </w:r>
      <w:r w:rsidRPr="00C2086A">
        <w:rPr>
          <w:spacing w:val="-5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принятого</w:t>
      </w:r>
      <w:r w:rsidRPr="00C2086A">
        <w:rPr>
          <w:spacing w:val="-1"/>
          <w:sz w:val="28"/>
          <w:szCs w:val="28"/>
        </w:rPr>
        <w:t xml:space="preserve"> </w:t>
      </w:r>
      <w:r w:rsidRPr="00C2086A">
        <w:rPr>
          <w:sz w:val="28"/>
          <w:szCs w:val="28"/>
        </w:rPr>
        <w:t>в</w:t>
      </w:r>
      <w:r w:rsidRPr="00C2086A">
        <w:rPr>
          <w:spacing w:val="-4"/>
          <w:sz w:val="28"/>
          <w:szCs w:val="28"/>
        </w:rPr>
        <w:t xml:space="preserve"> </w:t>
      </w:r>
      <w:r w:rsidRPr="00C2086A">
        <w:rPr>
          <w:sz w:val="28"/>
          <w:szCs w:val="28"/>
        </w:rPr>
        <w:t>школе;</w:t>
      </w:r>
    </w:p>
    <w:p w:rsidR="009859F3" w:rsidRPr="00C2086A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следить за своим внешним видом, выполнять требования к внешнему виду,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установленные</w:t>
      </w:r>
      <w:r w:rsidRPr="00C2086A">
        <w:rPr>
          <w:spacing w:val="-1"/>
          <w:sz w:val="28"/>
          <w:szCs w:val="28"/>
        </w:rPr>
        <w:t xml:space="preserve"> </w:t>
      </w:r>
      <w:r w:rsidRPr="00C2086A">
        <w:rPr>
          <w:sz w:val="28"/>
          <w:szCs w:val="28"/>
        </w:rPr>
        <w:t>локальным нормативным актом школы;</w:t>
      </w:r>
    </w:p>
    <w:p w:rsidR="009859F3" w:rsidRPr="00C2086A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соблюдать правила посещения школы обучающимися, правила поведения во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время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урока,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правила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поведения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во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время перерывов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между занятиями,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правила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поведения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на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территории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школы,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также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правила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пользования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библиотекой,</w:t>
      </w:r>
      <w:r w:rsidRPr="00C2086A">
        <w:rPr>
          <w:spacing w:val="1"/>
          <w:sz w:val="28"/>
          <w:szCs w:val="28"/>
        </w:rPr>
        <w:t xml:space="preserve"> </w:t>
      </w:r>
      <w:r w:rsidRPr="00C2086A">
        <w:rPr>
          <w:sz w:val="28"/>
          <w:szCs w:val="28"/>
        </w:rPr>
        <w:t>объектами</w:t>
      </w:r>
      <w:r w:rsidRPr="00C2086A">
        <w:rPr>
          <w:spacing w:val="-4"/>
          <w:sz w:val="28"/>
          <w:szCs w:val="28"/>
        </w:rPr>
        <w:t xml:space="preserve"> </w:t>
      </w:r>
      <w:r w:rsidRPr="00C2086A">
        <w:rPr>
          <w:sz w:val="28"/>
          <w:szCs w:val="28"/>
        </w:rPr>
        <w:t>инфраструктуры школы;</w:t>
      </w:r>
    </w:p>
    <w:p w:rsidR="009859F3" w:rsidRPr="00C2086A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>выполнять законные требовани</w:t>
      </w:r>
      <w:r>
        <w:rPr>
          <w:sz w:val="28"/>
          <w:szCs w:val="28"/>
        </w:rPr>
        <w:t>я и распоряжения администрации, педагогов</w:t>
      </w:r>
      <w:r w:rsidRPr="00C2086A">
        <w:rPr>
          <w:sz w:val="28"/>
          <w:szCs w:val="28"/>
        </w:rPr>
        <w:t xml:space="preserve"> и других работников школы;</w:t>
      </w:r>
    </w:p>
    <w:p w:rsidR="009859F3" w:rsidRDefault="009859F3" w:rsidP="00816C0E">
      <w:pPr>
        <w:pStyle w:val="NormalWeb"/>
        <w:numPr>
          <w:ilvl w:val="0"/>
          <w:numId w:val="25"/>
        </w:numPr>
        <w:tabs>
          <w:tab w:val="left" w:pos="851"/>
          <w:tab w:val="left" w:pos="9639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C2086A">
        <w:rPr>
          <w:sz w:val="28"/>
          <w:szCs w:val="28"/>
        </w:rPr>
        <w:t xml:space="preserve">контроль за соблюдением Правил, включая соблюдение дисциплины на уроках и правил поведения в школе, осуществляется педагогическими и руководящими работниками, работниками школы, определенными директором. </w:t>
      </w:r>
    </w:p>
    <w:p w:rsidR="009859F3" w:rsidRPr="00C2086A" w:rsidRDefault="009859F3" w:rsidP="00C2086A">
      <w:pPr>
        <w:pStyle w:val="NormalWeb"/>
        <w:tabs>
          <w:tab w:val="left" w:pos="851"/>
          <w:tab w:val="left" w:pos="9639"/>
        </w:tabs>
        <w:spacing w:before="0" w:beforeAutospacing="0" w:after="0" w:afterAutospacing="0"/>
        <w:ind w:left="567" w:right="-1"/>
        <w:jc w:val="both"/>
        <w:rPr>
          <w:sz w:val="28"/>
          <w:szCs w:val="28"/>
        </w:rPr>
      </w:pPr>
    </w:p>
    <w:p w:rsidR="009859F3" w:rsidRPr="00C2086A" w:rsidRDefault="009859F3" w:rsidP="00D47A14">
      <w:pPr>
        <w:pStyle w:val="Heading1"/>
        <w:numPr>
          <w:ilvl w:val="0"/>
          <w:numId w:val="5"/>
        </w:numPr>
        <w:tabs>
          <w:tab w:val="left" w:pos="851"/>
          <w:tab w:val="left" w:pos="2772"/>
        </w:tabs>
        <w:spacing w:before="0" w:line="240" w:lineRule="auto"/>
        <w:ind w:left="0"/>
        <w:jc w:val="center"/>
      </w:pPr>
      <w:r w:rsidRPr="00C2086A">
        <w:t>Правила</w:t>
      </w:r>
      <w:r w:rsidRPr="00C2086A">
        <w:rPr>
          <w:spacing w:val="-3"/>
        </w:rPr>
        <w:t xml:space="preserve"> </w:t>
      </w:r>
      <w:r w:rsidRPr="00C2086A">
        <w:t>посещения</w:t>
      </w:r>
      <w:r w:rsidRPr="00C2086A">
        <w:rPr>
          <w:spacing w:val="-6"/>
        </w:rPr>
        <w:t xml:space="preserve"> </w:t>
      </w:r>
      <w:r w:rsidRPr="00C2086A">
        <w:t>школы</w:t>
      </w:r>
      <w:r w:rsidRPr="00C2086A">
        <w:rPr>
          <w:spacing w:val="-3"/>
        </w:rPr>
        <w:t xml:space="preserve"> </w:t>
      </w:r>
      <w:r w:rsidRPr="00C2086A">
        <w:t>обучающимися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213"/>
          <w:tab w:val="left" w:pos="851"/>
        </w:tabs>
        <w:autoSpaceDE w:val="0"/>
        <w:autoSpaceDN w:val="0"/>
        <w:spacing w:after="0" w:line="240" w:lineRule="auto"/>
        <w:ind w:left="0" w:firstLine="21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Посещение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занятий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мероприятий,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предусмотренных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учебным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планом,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обязательно. В случае пропуска занятий (обязательных мероприятий) обучающийся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предоставляет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классному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руководителю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справку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медицинского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учреждения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или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заявление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родителей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(законных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представителей)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указанием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причины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отсутствия.</w:t>
      </w:r>
    </w:p>
    <w:p w:rsidR="009859F3" w:rsidRPr="00141A25" w:rsidRDefault="009859F3" w:rsidP="00141A25">
      <w:pPr>
        <w:pStyle w:val="ListParagraph"/>
        <w:widowControl w:val="0"/>
        <w:numPr>
          <w:ilvl w:val="1"/>
          <w:numId w:val="5"/>
        </w:numPr>
        <w:tabs>
          <w:tab w:val="left" w:pos="851"/>
          <w:tab w:val="left" w:pos="1102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В случае пропуска от 1 до 3 дней занятий классный руководитель выясняет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причины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отсутствия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обучающегося,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его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родителей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(законных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представителей)</w:t>
      </w:r>
      <w:r>
        <w:rPr>
          <w:rFonts w:ascii="Times New Roman" w:hAnsi="Times New Roman"/>
          <w:sz w:val="28"/>
          <w:szCs w:val="28"/>
        </w:rPr>
        <w:t>.</w:t>
      </w:r>
    </w:p>
    <w:p w:rsidR="009859F3" w:rsidRPr="00C2086A" w:rsidRDefault="009859F3" w:rsidP="00141A25">
      <w:pPr>
        <w:widowControl w:val="0"/>
        <w:tabs>
          <w:tab w:val="left" w:pos="851"/>
          <w:tab w:val="left" w:pos="960"/>
        </w:tabs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Если занятия были пропущены без уважительной причины и родители не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знали</w:t>
      </w:r>
      <w:r w:rsidRPr="00C2086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</w:t>
      </w:r>
      <w:r w:rsidRPr="00C2086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этом,</w:t>
      </w:r>
      <w:r w:rsidRPr="00C2086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администрация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школы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предпринимает</w:t>
      </w:r>
      <w:r w:rsidRPr="00C2086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организационные</w:t>
      </w:r>
      <w:r w:rsidRPr="00C2086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психолого-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педагогические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меры по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профилактике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пропусков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занятий.</w:t>
      </w:r>
    </w:p>
    <w:p w:rsidR="009859F3" w:rsidRPr="00C2086A" w:rsidRDefault="009859F3" w:rsidP="00141A25">
      <w:pPr>
        <w:widowControl w:val="0"/>
        <w:tabs>
          <w:tab w:val="left" w:pos="851"/>
          <w:tab w:val="left" w:pos="960"/>
        </w:tabs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4.3. Если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индивидуальные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профилактические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мероприятия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обучающимся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родителями (законными представителями) не имеют положительных результатов,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обучающийся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ставится на внутришкольный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учет;</w:t>
      </w:r>
    </w:p>
    <w:p w:rsidR="009859F3" w:rsidRPr="00C2086A" w:rsidRDefault="009859F3" w:rsidP="00141A25">
      <w:pPr>
        <w:widowControl w:val="0"/>
        <w:tabs>
          <w:tab w:val="left" w:pos="851"/>
          <w:tab w:val="left" w:pos="960"/>
        </w:tabs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4.4. </w:t>
      </w:r>
      <w:r w:rsidRPr="00C2086A">
        <w:rPr>
          <w:rFonts w:ascii="Times New Roman" w:hAnsi="Times New Roman"/>
          <w:spacing w:val="-1"/>
          <w:sz w:val="28"/>
          <w:szCs w:val="28"/>
        </w:rPr>
        <w:t>На</w:t>
      </w:r>
      <w:r w:rsidRPr="00C2086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/>
          <w:spacing w:val="-1"/>
          <w:sz w:val="28"/>
          <w:szCs w:val="28"/>
        </w:rPr>
        <w:t>внутришкольный</w:t>
      </w:r>
      <w:r w:rsidRPr="00C2086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учет</w:t>
      </w:r>
      <w:r w:rsidRPr="00C2086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ставится</w:t>
      </w:r>
      <w:r w:rsidRPr="00C2086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обучающийся</w:t>
      </w:r>
      <w:r w:rsidRPr="00C2086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</w:t>
      </w:r>
      <w:r w:rsidRPr="00C2086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неоднократные</w:t>
      </w:r>
      <w:r w:rsidRPr="00C2086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пропуски</w:t>
      </w:r>
      <w:r w:rsidRPr="00C2086A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учебных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занятий,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также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длительное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непосещение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школы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без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уважительной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pacing w:val="-67"/>
          <w:sz w:val="28"/>
          <w:szCs w:val="28"/>
        </w:rPr>
        <w:t>причины</w:t>
      </w:r>
      <w:r w:rsidRPr="00C2086A">
        <w:rPr>
          <w:rFonts w:ascii="Times New Roman" w:hAnsi="Times New Roman"/>
          <w:sz w:val="28"/>
          <w:szCs w:val="28"/>
        </w:rPr>
        <w:t>.</w:t>
      </w:r>
    </w:p>
    <w:p w:rsidR="009859F3" w:rsidRPr="00C2086A" w:rsidRDefault="009859F3" w:rsidP="00141A25">
      <w:pPr>
        <w:widowControl w:val="0"/>
        <w:tabs>
          <w:tab w:val="left" w:pos="851"/>
          <w:tab w:val="left" w:pos="960"/>
        </w:tabs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4.5. В отношении родителей (законных представителей), не уделяющих должного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внимания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воспитанию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получению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обучающегося,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направляется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соответствующая информация в Комиссию по делам несовершеннолетних и защите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их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прав.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Приходить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школу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следует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заблаговременно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(рекомендуемое время за 10-15 минут) </w:t>
      </w:r>
      <w:r w:rsidRPr="00C2086A">
        <w:rPr>
          <w:rFonts w:ascii="Times New Roman" w:hAnsi="Times New Roman"/>
          <w:sz w:val="28"/>
          <w:szCs w:val="28"/>
        </w:rPr>
        <w:t>до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начала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учебных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занятий.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Опоздание на занятия без уважительной причины недопустимо. В случае опоздания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урок,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обучающийся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проходит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класс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таким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образом,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чтобы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мешать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образовательному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процессу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других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обучающихся.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Перед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началом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занятий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обучающиеся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оставляют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верхнюю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одежду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переодевают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сменную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обувь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гардеробе.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В гардеробе, в т. ч. в верхней одежде, не рекомендуется оставлять деньги,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документы,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ценные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вещи.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Выход</w:t>
      </w:r>
      <w:r w:rsidRPr="00C2086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обучающихся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из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школы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течение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учебного</w:t>
      </w:r>
      <w:r w:rsidRPr="00C2086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дня</w:t>
      </w:r>
      <w:r w:rsidRPr="00C2086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разрешается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только</w:t>
      </w:r>
      <w:r w:rsidRPr="00C2086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</w:t>
      </w:r>
      <w:r w:rsidRPr="00C2086A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разрешению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классного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руководителя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или дежурного администратора.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Обучающийся</w:t>
      </w:r>
      <w:r w:rsidRPr="00C2086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должен</w:t>
      </w:r>
      <w:r w:rsidRPr="00C2086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иметь</w:t>
      </w:r>
      <w:r w:rsidRPr="00C2086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при</w:t>
      </w:r>
      <w:r w:rsidRPr="00C2086A">
        <w:rPr>
          <w:rFonts w:ascii="Times New Roman" w:hAnsi="Times New Roman"/>
          <w:spacing w:val="-19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себе</w:t>
      </w:r>
      <w:r w:rsidRPr="00C2086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все</w:t>
      </w:r>
      <w:r w:rsidRPr="00C2086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необходимые</w:t>
      </w:r>
      <w:r w:rsidRPr="00C2086A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для</w:t>
      </w:r>
      <w:r w:rsidRPr="00C2086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уроков</w:t>
      </w:r>
      <w:r w:rsidRPr="00C2086A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принадлежности,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сменную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обувь.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Для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отдельных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уроков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необходимо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приносить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специальную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одежду,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спортивную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форму.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Запрещается находиться в гардеробе после окончания переодевания, после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звонка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 началу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уроков.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В школу запрещается приносить: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острые – колющие предметы, легко бьющиеся предметы без чехлов (упаковки), оружие,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взрывчатые,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химические,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огнеопасные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вещества,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газовые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баллончики,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табачные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изделия, устройства для потребления никотиносодержащей продукции, спиртные напитки, наркотики, токсичные вещества и яды, а также иные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предметы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вещества,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обращение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которых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допускается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или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ограничено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Российской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Федерации,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также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вещества,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способные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причинить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вред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здоровью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участников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образовательного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процесса.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Лекарственные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средства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разрешается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приносить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только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тем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обучающимся,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которым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они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показаны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медицинским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основаниям.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Не допускается приводить (приносить) с собой в школу домашних и иных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животных,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птиц,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рептилий.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Не допускается находиться на территории и в здании школы в нерабочее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время.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7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 В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школе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 на территории школы запрещается: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75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распивать энергетические, алкогольные, спиртосодержащие напитки и пиво;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4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курить, в том числе никотиносодержащие устройства;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811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использовать оружие, острые колющие предметы, взрывчатые, химические,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огнеопасные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вещества,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газовые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баллончики,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токсичные вещества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яды;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4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употреблять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ПАВ;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4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жевать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жевательную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резинку,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щелкать </w:t>
      </w:r>
      <w:r w:rsidRPr="00C2086A">
        <w:rPr>
          <w:rFonts w:ascii="Times New Roman" w:hAnsi="Times New Roman"/>
          <w:sz w:val="28"/>
          <w:szCs w:val="28"/>
        </w:rPr>
        <w:t>семечки;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4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играть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азартные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игры;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47"/>
        </w:tabs>
        <w:autoSpaceDE w:val="0"/>
        <w:autoSpaceDN w:val="0"/>
        <w:spacing w:before="1"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использовать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ненормативную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лексику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(сквернословить);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37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приходить</w:t>
      </w:r>
      <w:r w:rsidRPr="00C2086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школу</w:t>
      </w:r>
      <w:r w:rsidRPr="00C2086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одежде,</w:t>
      </w:r>
      <w:r w:rsidRPr="00C2086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не</w:t>
      </w:r>
      <w:r w:rsidRPr="00C2086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соответствующей</w:t>
      </w:r>
      <w:r w:rsidRPr="00C2086A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установленным</w:t>
      </w:r>
      <w:r w:rsidRPr="00C2086A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требованиям;</w:t>
      </w:r>
    </w:p>
    <w:p w:rsidR="009859F3" w:rsidRPr="00C2086A" w:rsidRDefault="009859F3" w:rsidP="00D47A14">
      <w:pPr>
        <w:pStyle w:val="BodyText"/>
        <w:tabs>
          <w:tab w:val="left" w:pos="426"/>
        </w:tabs>
        <w:ind w:left="0" w:firstLine="284"/>
      </w:pPr>
      <w:r w:rsidRPr="00C2086A">
        <w:t>–</w:t>
      </w:r>
      <w:r>
        <w:t xml:space="preserve"> </w:t>
      </w:r>
      <w:r w:rsidRPr="00C2086A">
        <w:t>демонстрировать</w:t>
      </w:r>
      <w:r w:rsidRPr="00C2086A">
        <w:rPr>
          <w:spacing w:val="1"/>
        </w:rPr>
        <w:t xml:space="preserve"> </w:t>
      </w:r>
      <w:r w:rsidRPr="00C2086A">
        <w:t>принадлежность</w:t>
      </w:r>
      <w:r w:rsidRPr="00C2086A">
        <w:rPr>
          <w:spacing w:val="1"/>
        </w:rPr>
        <w:t xml:space="preserve"> </w:t>
      </w:r>
      <w:r w:rsidRPr="00C2086A">
        <w:t>к</w:t>
      </w:r>
      <w:r w:rsidRPr="00C2086A">
        <w:rPr>
          <w:spacing w:val="1"/>
        </w:rPr>
        <w:t xml:space="preserve"> </w:t>
      </w:r>
      <w:r w:rsidRPr="00C2086A">
        <w:t>политическим</w:t>
      </w:r>
      <w:r w:rsidRPr="00C2086A">
        <w:rPr>
          <w:spacing w:val="1"/>
        </w:rPr>
        <w:t xml:space="preserve"> </w:t>
      </w:r>
      <w:r w:rsidRPr="00C2086A">
        <w:t>партиям,</w:t>
      </w:r>
      <w:r w:rsidRPr="00C2086A">
        <w:rPr>
          <w:spacing w:val="1"/>
        </w:rPr>
        <w:t xml:space="preserve"> </w:t>
      </w:r>
      <w:r w:rsidRPr="00C2086A">
        <w:t>религиозным</w:t>
      </w:r>
      <w:r w:rsidRPr="00C2086A">
        <w:rPr>
          <w:spacing w:val="1"/>
        </w:rPr>
        <w:t xml:space="preserve"> </w:t>
      </w:r>
      <w:r w:rsidRPr="00C2086A">
        <w:t>течениям,</w:t>
      </w:r>
      <w:r w:rsidRPr="00C2086A">
        <w:rPr>
          <w:spacing w:val="-5"/>
        </w:rPr>
        <w:t xml:space="preserve"> </w:t>
      </w:r>
      <w:r w:rsidRPr="00C2086A">
        <w:t>неформальным</w:t>
      </w:r>
      <w:r w:rsidRPr="00C2086A">
        <w:rPr>
          <w:spacing w:val="-3"/>
        </w:rPr>
        <w:t xml:space="preserve"> </w:t>
      </w:r>
      <w:r w:rsidRPr="00C2086A">
        <w:t>объединениям,</w:t>
      </w:r>
      <w:r w:rsidRPr="00C2086A">
        <w:rPr>
          <w:spacing w:val="-1"/>
        </w:rPr>
        <w:t xml:space="preserve"> </w:t>
      </w:r>
      <w:r w:rsidRPr="00C2086A">
        <w:t>фанатским</w:t>
      </w:r>
      <w:r w:rsidRPr="00C2086A">
        <w:rPr>
          <w:spacing w:val="-1"/>
        </w:rPr>
        <w:t xml:space="preserve"> </w:t>
      </w:r>
      <w:r w:rsidRPr="00C2086A">
        <w:t>клубам;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831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осуществлять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пропаганду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политических,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религиозных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идей,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также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идей,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наносящих вред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духовному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или физическому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здоровью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человека;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47"/>
        </w:tabs>
        <w:autoSpaceDE w:val="0"/>
        <w:autoSpaceDN w:val="0"/>
        <w:spacing w:before="2"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находиться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здании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школы в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верхней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одежде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(или)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головных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уборах;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869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играть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спортивные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игры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вне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специально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отведенных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для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этого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мест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(спортивных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площадок),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исключением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проведения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установленном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порядке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организованных массовых спортивно-развлекательных мероприятий;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59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портить имущество школы или использовать его не по назначению, совершать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действия,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нарушающие чистоту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 порядок;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90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перемещать из помещения в помещение без разрешения администрации или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материально-ответственных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лиц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мебель,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оборудование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другие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материальные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ценности;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816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передвигаться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скутерах,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велосипедах,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роликовых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коньках,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досках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других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подобных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средствах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транспортного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спортивного назначения, если это не обусловлено организацией образовательного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процесса,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культурно-досуговыми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мероприятиями;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816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осуществлять кино-, фото- и видеосъемку на уроках, в здании и на территории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школе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без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разрешения администрации;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1003"/>
        </w:tabs>
        <w:autoSpaceDE w:val="0"/>
        <w:autoSpaceDN w:val="0"/>
        <w:spacing w:before="66"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осуществлять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без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разрешения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администрации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предпринимательскую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деятельность,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т.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ч.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торговлю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или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оказание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платных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услуг;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915"/>
        </w:tabs>
        <w:autoSpaceDE w:val="0"/>
        <w:autoSpaceDN w:val="0"/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кричать,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шуметь,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играть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музыкальных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инструментах,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пользоваться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звуковоспроизводящей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аппаратурой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нарушением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тишины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созданием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помех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осуществлению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образовательного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процесса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без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соответствующего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разрешения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руководства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школы.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7"/>
        </w:numPr>
        <w:tabs>
          <w:tab w:val="left" w:pos="426"/>
          <w:tab w:val="left" w:pos="1102"/>
        </w:tabs>
        <w:autoSpaceDE w:val="0"/>
        <w:autoSpaceDN w:val="0"/>
        <w:spacing w:before="1"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Запрещается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решение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спорных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вопросов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помощью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физической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силы,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психологического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насилия.</w:t>
      </w:r>
    </w:p>
    <w:p w:rsidR="009859F3" w:rsidRPr="00C2086A" w:rsidRDefault="009859F3" w:rsidP="00C2086A">
      <w:pPr>
        <w:pStyle w:val="ListParagraph"/>
        <w:widowControl w:val="0"/>
        <w:numPr>
          <w:ilvl w:val="1"/>
          <w:numId w:val="7"/>
        </w:numPr>
        <w:tabs>
          <w:tab w:val="left" w:pos="426"/>
          <w:tab w:val="left" w:pos="1102"/>
        </w:tabs>
        <w:autoSpaceDE w:val="0"/>
        <w:autoSpaceDN w:val="0"/>
        <w:spacing w:before="1" w:after="0" w:line="240" w:lineRule="auto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Запрещается самовольно покидать здание и территорию школы. Покидать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территорию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школы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время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образовательного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процесса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возможно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только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разрешения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классного руководителя</w:t>
      </w:r>
      <w:r w:rsidRPr="00C2086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или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дежурного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администратора.</w:t>
      </w:r>
    </w:p>
    <w:p w:rsidR="009859F3" w:rsidRPr="00C2086A" w:rsidRDefault="009859F3" w:rsidP="00D47A14">
      <w:pPr>
        <w:pStyle w:val="Heading1"/>
        <w:numPr>
          <w:ilvl w:val="0"/>
          <w:numId w:val="5"/>
        </w:numPr>
        <w:tabs>
          <w:tab w:val="left" w:pos="426"/>
        </w:tabs>
        <w:spacing w:line="240" w:lineRule="auto"/>
        <w:ind w:left="0" w:firstLine="426"/>
        <w:jc w:val="center"/>
      </w:pPr>
      <w:r w:rsidRPr="00C2086A">
        <w:t>Правила</w:t>
      </w:r>
      <w:r w:rsidRPr="00C2086A">
        <w:rPr>
          <w:spacing w:val="-2"/>
        </w:rPr>
        <w:t xml:space="preserve"> </w:t>
      </w:r>
      <w:r w:rsidRPr="00C2086A">
        <w:t>поведения</w:t>
      </w:r>
      <w:r w:rsidRPr="00C2086A">
        <w:rPr>
          <w:spacing w:val="-5"/>
        </w:rPr>
        <w:t xml:space="preserve"> </w:t>
      </w:r>
      <w:r w:rsidRPr="00C2086A">
        <w:t>обучающихся</w:t>
      </w:r>
      <w:r w:rsidRPr="00C2086A">
        <w:rPr>
          <w:spacing w:val="-7"/>
        </w:rPr>
        <w:t xml:space="preserve"> </w:t>
      </w:r>
      <w:r w:rsidRPr="00C2086A">
        <w:t>во</w:t>
      </w:r>
      <w:r w:rsidRPr="00C2086A">
        <w:rPr>
          <w:spacing w:val="-3"/>
        </w:rPr>
        <w:t xml:space="preserve"> </w:t>
      </w:r>
      <w:r w:rsidRPr="00C2086A">
        <w:t>время</w:t>
      </w:r>
      <w:r w:rsidRPr="00C2086A">
        <w:rPr>
          <w:spacing w:val="-6"/>
        </w:rPr>
        <w:t xml:space="preserve"> </w:t>
      </w:r>
      <w:r w:rsidRPr="00C2086A">
        <w:t>урока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Обучающиеся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занимают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свои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места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кабинете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указанию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классного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руководителя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или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учителя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предмету,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который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компетентен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учитывать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размещении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детей их физические и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психологические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особенности.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Перед</w:t>
      </w:r>
      <w:r w:rsidRPr="00C2086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началом</w:t>
      </w:r>
      <w:r w:rsidRPr="00C2086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урока</w:t>
      </w:r>
      <w:r w:rsidRPr="00C2086A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обучающиеся</w:t>
      </w:r>
      <w:r w:rsidRPr="00C2086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должны</w:t>
      </w:r>
      <w:r w:rsidRPr="00C2086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подготовить</w:t>
      </w:r>
      <w:r w:rsidRPr="00C2086A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свое</w:t>
      </w:r>
      <w:r w:rsidRPr="00C2086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рабочее</w:t>
      </w:r>
      <w:r w:rsidRPr="00C2086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место</w:t>
      </w:r>
      <w:r w:rsidRPr="00C2086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/>
          <w:spacing w:val="-67"/>
          <w:sz w:val="28"/>
          <w:szCs w:val="28"/>
        </w:rPr>
        <w:t xml:space="preserve">            </w:t>
      </w:r>
      <w:r w:rsidRPr="00C2086A">
        <w:rPr>
          <w:rFonts w:ascii="Times New Roman" w:hAnsi="Times New Roman"/>
          <w:sz w:val="28"/>
          <w:szCs w:val="28"/>
        </w:rPr>
        <w:t>все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необходимое для работы в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классе.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При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входе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учителя</w:t>
      </w:r>
      <w:r w:rsidRPr="00C2086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класс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обучающиеся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встают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знак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приветствия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садятся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после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того,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как учитель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ответит на приветствие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 разрешит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сесть.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случае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опоздания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урок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обучающиеся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должны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постучаться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дверь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кабинета, зайти, поздороваться с учителем, извиниться за опоздание и попросить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разрешения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сесть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место.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Время урока должно использоваться только для учебных целей. Во время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урока нельзя шуметь, самовольно вставать с места, отвлекаться самому и отвлекать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других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посторонними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разговорами,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играми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иными,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не относящимися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уроку,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делами.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Учитель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физической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культуры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имеет</w:t>
      </w:r>
      <w:r w:rsidRPr="00C2086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право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не</w:t>
      </w:r>
      <w:r w:rsidRPr="00C2086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допускать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учеников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занятиям</w:t>
      </w:r>
      <w:r w:rsidRPr="00C2086A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без спортивной формы. При этом ученик, забывший форму, находится в спортивном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зале.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При готовности задать вопрос или ответить обучающиеся поднимают руку 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получают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разрешение учителя.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Выходить из класса на уроке без разрешения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учителя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запрещается.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Если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обучающемуся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необходимо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выйти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из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класса,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он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должен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попросить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разрешения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учителя.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После звонка с урока учитель объявляет об окончании урока, обучающиеся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вправе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встать,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навести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чистоту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порядок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своем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рабочем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месте,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выйти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из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класса.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Во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время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занятий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обучающиеся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имеют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право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пользоваться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учебными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пособиями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оборудованием,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которые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они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возвращают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после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занятий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учителю.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Относиться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учебным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пособиям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оборудованию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надо бережно и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аккуратно.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Во время уроков обучающиеся могут пользоваться только теми техническими средствами обучения, которые необходимы в образовательном процессе, или теми, которые разрешил использовать учитель. Остальные средства, которые есть у учащихся при себе, нужно перевести в беззвучный режим без вибрации и убрать со стола. 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Если в классе предусмотрено место для хранения мобильных устройств, то учащиеся должны по указанию учителя положить туда имеющиеся у них мобильные средства связи и забрать их после урока. 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Во время проведения учебных занятий при освоении образовательных программ начального общего, основного общего и среднего общего образования учащиеся вправе использовать средства подвижной радиотелефонной связи только в случае возникновения угрозы жизни или здоровью обучающихся, работников школы, а также в экстренных случаях: в целях мониторинга и поддержания здоровья обучающегося по указанию врача (при документальном подтверждении); при возникновении несчастного случая с учащимся или резкого ухудшения самочувствия; в случае отмены уроков. 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 xml:space="preserve">Для образовательных целей мобильные средства связи не используются; 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В школе запрещено использовать средства скрытой аудио- и видеозаписи без ведома администрации и родителей (законных представителей) обучающихся, права и законные интересы которых могут быть нарушены такой записью. Технические средства скрытой аудио и видеозаписи могут быть использованы только в случаях, прямо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 xml:space="preserve">предусмотренных законом РФ. </w:t>
      </w:r>
    </w:p>
    <w:p w:rsidR="009859F3" w:rsidRPr="00C2086A" w:rsidRDefault="009859F3" w:rsidP="00C53478">
      <w:pPr>
        <w:pStyle w:val="ListParagraph"/>
        <w:widowControl w:val="0"/>
        <w:numPr>
          <w:ilvl w:val="1"/>
          <w:numId w:val="5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Запрещается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время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уроков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пользоваться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другими техническими устройствами. Следует отключить и убрать все технические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устройства</w:t>
      </w:r>
      <w:r w:rsidRPr="00C2086A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(плееры,</w:t>
      </w:r>
      <w:r w:rsidRPr="00C2086A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наушники,</w:t>
      </w:r>
      <w:r w:rsidRPr="00C2086A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гаджеты</w:t>
      </w:r>
      <w:r w:rsidRPr="00C2086A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пр.)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со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стола.</w:t>
      </w:r>
    </w:p>
    <w:p w:rsidR="009859F3" w:rsidRPr="00DC1712" w:rsidRDefault="009859F3" w:rsidP="00C53478">
      <w:pPr>
        <w:pStyle w:val="ListParagraph"/>
        <w:widowControl w:val="0"/>
        <w:numPr>
          <w:ilvl w:val="1"/>
          <w:numId w:val="5"/>
        </w:numPr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Запрещается применять физическое и (или) психическое насилие, а также оскорбление личности по отношению к обучающимся, педагогическим работникам и иным работникам школы.</w:t>
      </w:r>
    </w:p>
    <w:p w:rsidR="009859F3" w:rsidRPr="00C2086A" w:rsidRDefault="009859F3" w:rsidP="00DC1712">
      <w:pPr>
        <w:pStyle w:val="ListParagraph"/>
        <w:widowControl w:val="0"/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9859F3" w:rsidRPr="00C2086A" w:rsidRDefault="009859F3" w:rsidP="00C2086A">
      <w:pPr>
        <w:pStyle w:val="ListParagraph"/>
        <w:widowControl w:val="0"/>
        <w:tabs>
          <w:tab w:val="left" w:pos="851"/>
          <w:tab w:val="left" w:pos="960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9859F3" w:rsidRPr="00C2086A" w:rsidRDefault="009859F3" w:rsidP="00D47A14">
      <w:pPr>
        <w:pStyle w:val="Heading1"/>
        <w:numPr>
          <w:ilvl w:val="0"/>
          <w:numId w:val="5"/>
        </w:numPr>
        <w:tabs>
          <w:tab w:val="left" w:pos="426"/>
          <w:tab w:val="left" w:pos="709"/>
        </w:tabs>
        <w:spacing w:before="4" w:line="240" w:lineRule="auto"/>
        <w:ind w:left="0" w:firstLine="426"/>
        <w:jc w:val="center"/>
        <w:rPr>
          <w:color w:val="000000"/>
        </w:rPr>
      </w:pPr>
      <w:r w:rsidRPr="00C2086A">
        <w:rPr>
          <w:color w:val="000000"/>
        </w:rPr>
        <w:t>Правила</w:t>
      </w:r>
      <w:r w:rsidRPr="00C2086A">
        <w:rPr>
          <w:color w:val="000000"/>
          <w:spacing w:val="-2"/>
        </w:rPr>
        <w:t xml:space="preserve"> </w:t>
      </w:r>
      <w:r w:rsidRPr="00C2086A">
        <w:rPr>
          <w:color w:val="000000"/>
        </w:rPr>
        <w:t>поведения</w:t>
      </w:r>
      <w:r w:rsidRPr="00C2086A">
        <w:rPr>
          <w:color w:val="000000"/>
          <w:spacing w:val="-3"/>
        </w:rPr>
        <w:t xml:space="preserve"> </w:t>
      </w:r>
      <w:r w:rsidRPr="00C2086A">
        <w:rPr>
          <w:color w:val="000000"/>
        </w:rPr>
        <w:t>обучающихся</w:t>
      </w:r>
      <w:r w:rsidRPr="00C2086A">
        <w:rPr>
          <w:color w:val="000000"/>
          <w:spacing w:val="-3"/>
        </w:rPr>
        <w:t xml:space="preserve"> </w:t>
      </w:r>
      <w:r w:rsidRPr="00C2086A">
        <w:rPr>
          <w:color w:val="000000"/>
        </w:rPr>
        <w:t>во</w:t>
      </w:r>
      <w:r w:rsidRPr="00C2086A">
        <w:rPr>
          <w:color w:val="000000"/>
          <w:spacing w:val="-5"/>
        </w:rPr>
        <w:t xml:space="preserve"> </w:t>
      </w:r>
      <w:r w:rsidRPr="00C2086A">
        <w:rPr>
          <w:color w:val="000000"/>
        </w:rPr>
        <w:t>время</w:t>
      </w:r>
      <w:r w:rsidRPr="00C2086A">
        <w:rPr>
          <w:color w:val="000000"/>
          <w:spacing w:val="-3"/>
        </w:rPr>
        <w:t xml:space="preserve"> </w:t>
      </w:r>
      <w:r w:rsidRPr="00C2086A">
        <w:rPr>
          <w:color w:val="000000"/>
        </w:rPr>
        <w:t>перемены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103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Время, отведенное на перемену, предназначается для отдыха и подготовки к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следующему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расписанию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занятию.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103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Учащиеся могут заниматься общением, легкими физическими упражнениями, проводить разминки и физкультминутки, играть в настольные игры в специально отведенных для этого местах.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103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Во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время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перемен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учащийся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обязан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подчиняться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требованиям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дежурных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учителей,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работников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школы,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учащихся дежурного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класса.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103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Во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время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перерывов</w:t>
      </w:r>
      <w:r w:rsidRPr="00C2086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(перемен)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обучающимся категорически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запрещается: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95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залезать на подоконники, шкафы, оборудование помещений, заборы, крыши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зданий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 сооружений;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1"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кататься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на</w:t>
      </w:r>
      <w:r w:rsidRPr="00C2086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перилах,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сидеть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на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перилах,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силой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толкать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других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учеников;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61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открывать и входить в хозяйственные помещения школы, не предназначенные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для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нахождения там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людей;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открывать</w:t>
      </w:r>
      <w:r w:rsidRPr="00C2086A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электрические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шкафы;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807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шуметь, мешать отдыхать другим, бегать по коридорам, лестницам, вблизи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>оконных</w:t>
      </w:r>
      <w:r w:rsidRPr="00C2086A"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Pr="00C2086A"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>лестничных</w:t>
      </w:r>
      <w:r w:rsidRPr="00C2086A">
        <w:rPr>
          <w:rFonts w:ascii="Times New Roman" w:hAnsi="Times New Roman"/>
          <w:color w:val="000000"/>
          <w:spacing w:val="-19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>проемов</w:t>
      </w:r>
      <w:r w:rsidRPr="00C2086A"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Pr="00C2086A"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-2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>других</w:t>
      </w:r>
      <w:r w:rsidRPr="00C2086A"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местах,</w:t>
      </w:r>
      <w:r w:rsidRPr="00C2086A"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не</w:t>
      </w:r>
      <w:r w:rsidRPr="00C2086A"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предназначенных</w:t>
      </w:r>
      <w:r w:rsidRPr="00C2086A"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для</w:t>
      </w:r>
      <w:r w:rsidRPr="00C2086A"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активного</w:t>
      </w:r>
      <w:r w:rsidRPr="00C2086A">
        <w:rPr>
          <w:rFonts w:ascii="Times New Roman" w:hAnsi="Times New Roman"/>
          <w:color w:val="000000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движения, использовать не в соответствии с их назначением спортивные и игровые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конструкции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на территории школы;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59"/>
          <w:tab w:val="left" w:pos="1134"/>
        </w:tabs>
        <w:autoSpaceDE w:val="0"/>
        <w:autoSpaceDN w:val="0"/>
        <w:spacing w:before="1"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перебрасываться предметами, наносить вред школьному имуществу, оставлять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мусор вне мусорных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корзин;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употреблять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непристойные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выражения,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использовать</w:t>
      </w:r>
      <w:r w:rsidRPr="00C2086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непристойные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жесты;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громко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слушать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музыку</w:t>
      </w:r>
      <w:r w:rsidRPr="00C2086A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из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записывающих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устройств;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42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работать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мастерской</w:t>
      </w:r>
      <w:r w:rsidRPr="00C2086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отсутствие</w:t>
      </w:r>
      <w:r w:rsidRPr="00C2086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учителя,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включать</w:t>
      </w:r>
      <w:r w:rsidRPr="00C2086A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станки,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электроприборы,</w:t>
      </w:r>
      <w:r w:rsidRPr="00C2086A">
        <w:rPr>
          <w:rFonts w:ascii="Times New Roman" w:hAnsi="Times New Roman"/>
          <w:color w:val="000000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разбирать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или</w:t>
      </w:r>
      <w:r w:rsidRPr="00C2086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ремонтировать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электророзетки,</w:t>
      </w:r>
      <w:r w:rsidRPr="00C2086A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плафоны,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выключатели,</w:t>
      </w:r>
      <w:r w:rsidRPr="00C2086A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прикасаться</w:t>
      </w:r>
      <w:r w:rsidRPr="00C2086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электропроводам;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1"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открывать</w:t>
      </w:r>
      <w:r w:rsidRPr="00C2086A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окна;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811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использовать оружие, острые колющие предметы, взрывчатые, химические,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огнеопасные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вещества,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газовые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баллончики,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токсичные вещества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 яды;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75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употреблять и распивать энергетические, алкогольные, спиртосодержащие напитки и пиво, курить табачную продукцию и никотоносодержащие устройства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здании и на территории школы;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8"/>
        </w:numPr>
        <w:tabs>
          <w:tab w:val="left" w:pos="426"/>
          <w:tab w:val="left" w:pos="799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применять физическое и (или) психическое насилие, а также оскорбление личности по отношению к обучающимся, педагогическим работникам и иным работникам школы.</w:t>
      </w:r>
    </w:p>
    <w:p w:rsidR="009859F3" w:rsidRDefault="009859F3" w:rsidP="00DC1712">
      <w:pPr>
        <w:pStyle w:val="ListParagraph"/>
        <w:widowControl w:val="0"/>
        <w:numPr>
          <w:ilvl w:val="1"/>
          <w:numId w:val="5"/>
        </w:numPr>
        <w:tabs>
          <w:tab w:val="left" w:pos="426"/>
          <w:tab w:val="left" w:pos="799"/>
          <w:tab w:val="left" w:pos="113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Случае отсутствия следующего урока, обучающиеся обязаны обратиться к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дежурному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администратору,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а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также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поставить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известность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своего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классного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руководителя.</w:t>
      </w:r>
    </w:p>
    <w:p w:rsidR="009859F3" w:rsidRDefault="009859F3" w:rsidP="00DC1712">
      <w:pPr>
        <w:widowControl w:val="0"/>
        <w:tabs>
          <w:tab w:val="left" w:pos="426"/>
          <w:tab w:val="left" w:pos="799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859F3" w:rsidRPr="00DC1712" w:rsidRDefault="009859F3" w:rsidP="00DC1712">
      <w:pPr>
        <w:widowControl w:val="0"/>
        <w:tabs>
          <w:tab w:val="left" w:pos="426"/>
          <w:tab w:val="left" w:pos="799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859F3" w:rsidRPr="00C2086A" w:rsidRDefault="009859F3" w:rsidP="00D47A14">
      <w:pPr>
        <w:pStyle w:val="ListParagraph"/>
        <w:widowControl w:val="0"/>
        <w:tabs>
          <w:tab w:val="left" w:pos="426"/>
          <w:tab w:val="left" w:pos="799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859F3" w:rsidRPr="00C2086A" w:rsidRDefault="009859F3" w:rsidP="00D47A14">
      <w:pPr>
        <w:pStyle w:val="Heading1"/>
        <w:numPr>
          <w:ilvl w:val="0"/>
          <w:numId w:val="5"/>
        </w:numPr>
        <w:tabs>
          <w:tab w:val="left" w:pos="851"/>
          <w:tab w:val="left" w:pos="1843"/>
        </w:tabs>
        <w:spacing w:before="5" w:line="240" w:lineRule="auto"/>
        <w:ind w:left="0" w:firstLine="426"/>
        <w:jc w:val="center"/>
        <w:rPr>
          <w:color w:val="000000"/>
        </w:rPr>
      </w:pPr>
      <w:r w:rsidRPr="00C2086A">
        <w:rPr>
          <w:color w:val="000000"/>
        </w:rPr>
        <w:t>Правила поведения обучающихся в местах массового пребывания</w:t>
      </w:r>
    </w:p>
    <w:p w:rsidR="009859F3" w:rsidRPr="00C2086A" w:rsidRDefault="009859F3" w:rsidP="00D47A14">
      <w:pPr>
        <w:pStyle w:val="Heading1"/>
        <w:numPr>
          <w:ilvl w:val="1"/>
          <w:numId w:val="5"/>
        </w:numPr>
        <w:tabs>
          <w:tab w:val="left" w:pos="426"/>
          <w:tab w:val="left" w:pos="1134"/>
          <w:tab w:val="left" w:pos="1409"/>
        </w:tabs>
        <w:spacing w:before="5" w:line="240" w:lineRule="auto"/>
        <w:ind w:left="0" w:firstLine="426"/>
        <w:rPr>
          <w:color w:val="000000"/>
        </w:rPr>
      </w:pPr>
      <w:r w:rsidRPr="00C2086A">
        <w:rPr>
          <w:color w:val="000000"/>
        </w:rPr>
        <w:t>Столовая.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Обучающиеся</w:t>
      </w:r>
      <w:r w:rsidRPr="00C2086A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соблюдают</w:t>
      </w:r>
      <w:r w:rsidRPr="00C2086A"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правила</w:t>
      </w:r>
      <w:r w:rsidRPr="00C2086A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гигиены:</w:t>
      </w:r>
      <w:r w:rsidRPr="00C2086A"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входят</w:t>
      </w:r>
      <w:r w:rsidRPr="00C2086A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помещение</w:t>
      </w:r>
      <w:r w:rsidRPr="00C2086A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столовой</w:t>
      </w:r>
      <w:r w:rsidRPr="00C2086A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без</w:t>
      </w:r>
      <w:r w:rsidRPr="00C2086A">
        <w:rPr>
          <w:rFonts w:ascii="Times New Roman" w:hAnsi="Times New Roman"/>
          <w:color w:val="000000"/>
          <w:spacing w:val="-68"/>
          <w:sz w:val="28"/>
          <w:szCs w:val="28"/>
        </w:rPr>
        <w:t xml:space="preserve">          </w:t>
      </w:r>
      <w:r w:rsidRPr="00C2086A">
        <w:rPr>
          <w:rFonts w:ascii="Times New Roman" w:hAnsi="Times New Roman"/>
          <w:color w:val="000000"/>
          <w:sz w:val="28"/>
          <w:szCs w:val="28"/>
        </w:rPr>
        <w:t xml:space="preserve"> верхней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одежды,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тщательно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моют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руки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перед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едой.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Обучающиеся</w:t>
      </w:r>
      <w:r w:rsidRPr="00C2086A"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обслуживаются</w:t>
      </w:r>
      <w:r w:rsidRPr="00C2086A"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столовой</w:t>
      </w:r>
      <w:r w:rsidRPr="00C2086A"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порядке</w:t>
      </w:r>
      <w:r w:rsidRPr="00C2086A"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живой</w:t>
      </w:r>
      <w:r w:rsidRPr="00C2086A"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очереди</w:t>
      </w:r>
      <w:r w:rsidRPr="00C2086A">
        <w:rPr>
          <w:rFonts w:ascii="Times New Roman" w:hAnsi="Times New Roman"/>
          <w:color w:val="000000"/>
          <w:sz w:val="28"/>
          <w:szCs w:val="28"/>
        </w:rPr>
        <w:t>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Обучающиеся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выполняют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требования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работников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столовой,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дежурного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учителя,</w:t>
      </w:r>
      <w:r w:rsidRPr="00C2086A"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дежурных</w:t>
      </w:r>
      <w:r w:rsidRPr="00C2086A"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</w:t>
      </w:r>
      <w:r w:rsidRPr="00C2086A"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столовой</w:t>
      </w:r>
      <w:r w:rsidRPr="00C2086A">
        <w:rPr>
          <w:rFonts w:ascii="Times New Roman" w:hAnsi="Times New Roman"/>
          <w:color w:val="000000"/>
          <w:sz w:val="28"/>
          <w:szCs w:val="28"/>
        </w:rPr>
        <w:t>. Во время еды придерживаются хороших манер и ведут себя пристойно.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Проявляют внимание и осторожность при получении и употреблении горячих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жидких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блюд;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употреблять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продукты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питания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напитки,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приобретенные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столовой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принесенные</w:t>
      </w:r>
      <w:r w:rsidRPr="00C2086A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</w:t>
      </w:r>
      <w:r w:rsidRPr="00C2086A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собой,</w:t>
      </w:r>
      <w:r w:rsidRPr="00C2086A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разрешается</w:t>
      </w:r>
      <w:r w:rsidRPr="00C2086A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только</w:t>
      </w:r>
      <w:r w:rsidRPr="00C2086A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столовой.</w:t>
      </w:r>
      <w:r w:rsidRPr="00C2086A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Не</w:t>
      </w:r>
      <w:r w:rsidRPr="00C2086A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разрешается</w:t>
      </w:r>
      <w:r w:rsidRPr="00C2086A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питание</w:t>
      </w:r>
      <w:r w:rsidRPr="00C2086A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 кабинетах, коридорах, на лестницах, в рекреациях. Не разрешается употреблять в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пищу</w:t>
      </w:r>
      <w:r w:rsidRPr="00C2086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продукты,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приобретенные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других местах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(магазинах);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обучающиеся убирают за собой столовые принадлежности и посуду после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еды;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обучающиеся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бережно относятся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к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имуществу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столовой.</w:t>
      </w:r>
    </w:p>
    <w:p w:rsidR="009859F3" w:rsidRPr="00C2086A" w:rsidRDefault="009859F3" w:rsidP="00D47A14">
      <w:pPr>
        <w:pStyle w:val="Heading1"/>
        <w:numPr>
          <w:ilvl w:val="1"/>
          <w:numId w:val="5"/>
        </w:numPr>
        <w:tabs>
          <w:tab w:val="left" w:pos="426"/>
          <w:tab w:val="left" w:pos="1134"/>
        </w:tabs>
        <w:spacing w:before="4" w:line="240" w:lineRule="auto"/>
        <w:ind w:left="0" w:firstLine="426"/>
        <w:rPr>
          <w:color w:val="000000"/>
        </w:rPr>
      </w:pPr>
      <w:r w:rsidRPr="00C2086A">
        <w:rPr>
          <w:color w:val="000000"/>
        </w:rPr>
        <w:t>Спортивный</w:t>
      </w:r>
      <w:r w:rsidRPr="00C2086A">
        <w:rPr>
          <w:color w:val="000000"/>
          <w:spacing w:val="-2"/>
        </w:rPr>
        <w:t xml:space="preserve"> </w:t>
      </w:r>
      <w:r w:rsidRPr="00C2086A">
        <w:rPr>
          <w:color w:val="000000"/>
        </w:rPr>
        <w:t>зал.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Запрещается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нахождение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занятия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спортивном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зале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без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учителя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или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руководителя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секции.</w:t>
      </w:r>
    </w:p>
    <w:p w:rsidR="009859F3" w:rsidRPr="00C2086A" w:rsidRDefault="009859F3" w:rsidP="00D47A14">
      <w:pPr>
        <w:pStyle w:val="Heading1"/>
        <w:numPr>
          <w:ilvl w:val="1"/>
          <w:numId w:val="5"/>
        </w:numPr>
        <w:tabs>
          <w:tab w:val="left" w:pos="426"/>
          <w:tab w:val="left" w:pos="1134"/>
        </w:tabs>
        <w:spacing w:line="240" w:lineRule="auto"/>
        <w:ind w:left="0" w:firstLine="426"/>
        <w:rPr>
          <w:color w:val="000000"/>
        </w:rPr>
      </w:pPr>
      <w:r w:rsidRPr="00C2086A">
        <w:rPr>
          <w:color w:val="000000"/>
        </w:rPr>
        <w:t>Туалетные</w:t>
      </w:r>
      <w:r w:rsidRPr="00C2086A">
        <w:rPr>
          <w:color w:val="000000"/>
          <w:spacing w:val="-5"/>
        </w:rPr>
        <w:t xml:space="preserve"> </w:t>
      </w:r>
      <w:r w:rsidRPr="00C2086A">
        <w:rPr>
          <w:color w:val="000000"/>
        </w:rPr>
        <w:t>комнаты.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Обучающиеся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соблюдают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требования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гигиены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санитарии,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аккуратно</w:t>
      </w:r>
      <w:r w:rsidRPr="00C2086A">
        <w:rPr>
          <w:rFonts w:ascii="Times New Roman" w:hAnsi="Times New Roman"/>
          <w:color w:val="000000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используют унитазы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назначению,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сливают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воду,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моют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руки с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мылом;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туалете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запрещается</w:t>
      </w:r>
      <w:r w:rsidRPr="00C2086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бегать,</w:t>
      </w:r>
      <w:r w:rsidRPr="00C2086A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прыгать,</w:t>
      </w:r>
      <w:r w:rsidRPr="00C2086A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вставать</w:t>
      </w:r>
      <w:r w:rsidRPr="00C2086A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на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унитазы</w:t>
      </w:r>
      <w:r w:rsidRPr="00C2086A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ногами,</w:t>
      </w:r>
      <w:r w:rsidRPr="00C2086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сидеть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на</w:t>
      </w:r>
      <w:r w:rsidRPr="00C2086A">
        <w:rPr>
          <w:rFonts w:ascii="Times New Roman" w:hAnsi="Times New Roman"/>
          <w:color w:val="000000"/>
          <w:spacing w:val="-68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подоконниках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портить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помещение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санитарное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оборудование,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использовать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санитарное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оборудование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предметы гигиены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не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назначению;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5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запрещается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производить</w:t>
      </w:r>
      <w:r w:rsidRPr="00C2086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противоправные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действия.</w:t>
      </w:r>
    </w:p>
    <w:p w:rsidR="009859F3" w:rsidRPr="00C2086A" w:rsidRDefault="009859F3" w:rsidP="00D47A14">
      <w:pPr>
        <w:pStyle w:val="Heading1"/>
        <w:numPr>
          <w:ilvl w:val="1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color w:val="000000"/>
        </w:rPr>
      </w:pPr>
      <w:r w:rsidRPr="00C2086A">
        <w:rPr>
          <w:color w:val="000000"/>
        </w:rPr>
        <w:t>Правила</w:t>
      </w:r>
      <w:r w:rsidRPr="00C2086A">
        <w:rPr>
          <w:color w:val="000000"/>
          <w:spacing w:val="-3"/>
        </w:rPr>
        <w:t xml:space="preserve"> </w:t>
      </w:r>
      <w:r w:rsidRPr="00C2086A">
        <w:rPr>
          <w:color w:val="000000"/>
        </w:rPr>
        <w:t>поведения</w:t>
      </w:r>
      <w:r w:rsidRPr="00C2086A">
        <w:rPr>
          <w:color w:val="000000"/>
          <w:spacing w:val="-4"/>
        </w:rPr>
        <w:t xml:space="preserve"> </w:t>
      </w:r>
      <w:r w:rsidRPr="00C2086A">
        <w:rPr>
          <w:color w:val="000000"/>
        </w:rPr>
        <w:t>обучающихся</w:t>
      </w:r>
      <w:r w:rsidRPr="00C2086A">
        <w:rPr>
          <w:color w:val="000000"/>
          <w:spacing w:val="-4"/>
        </w:rPr>
        <w:t xml:space="preserve"> </w:t>
      </w:r>
      <w:r w:rsidRPr="00C2086A">
        <w:rPr>
          <w:color w:val="000000"/>
        </w:rPr>
        <w:t>во</w:t>
      </w:r>
      <w:r w:rsidRPr="00C2086A">
        <w:rPr>
          <w:color w:val="000000"/>
          <w:spacing w:val="-6"/>
        </w:rPr>
        <w:t xml:space="preserve"> </w:t>
      </w:r>
      <w:r w:rsidRPr="00C2086A">
        <w:rPr>
          <w:color w:val="000000"/>
        </w:rPr>
        <w:t>время</w:t>
      </w:r>
      <w:r w:rsidRPr="00C2086A">
        <w:rPr>
          <w:color w:val="000000"/>
          <w:spacing w:val="-4"/>
        </w:rPr>
        <w:t xml:space="preserve"> </w:t>
      </w:r>
      <w:r w:rsidRPr="00C2086A">
        <w:rPr>
          <w:color w:val="000000"/>
        </w:rPr>
        <w:t>внеурочных</w:t>
      </w:r>
      <w:r w:rsidRPr="00C2086A">
        <w:rPr>
          <w:color w:val="000000"/>
          <w:spacing w:val="-4"/>
        </w:rPr>
        <w:t xml:space="preserve"> </w:t>
      </w:r>
      <w:r w:rsidRPr="00C2086A">
        <w:rPr>
          <w:color w:val="000000"/>
        </w:rPr>
        <w:t>мероприятий.</w:t>
      </w:r>
    </w:p>
    <w:p w:rsidR="009859F3" w:rsidRPr="00E74322" w:rsidRDefault="009859F3" w:rsidP="00D47A14">
      <w:pPr>
        <w:pStyle w:val="Heading1"/>
        <w:numPr>
          <w:ilvl w:val="2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b w:val="0"/>
        </w:rPr>
      </w:pPr>
      <w:r w:rsidRPr="00E74322">
        <w:rPr>
          <w:b w:val="0"/>
        </w:rPr>
        <w:t>Перед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проведением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мероприятий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обучающиеся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проходят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инструктаж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по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технике</w:t>
      </w:r>
      <w:r w:rsidRPr="00E74322">
        <w:rPr>
          <w:b w:val="0"/>
          <w:spacing w:val="-1"/>
        </w:rPr>
        <w:t xml:space="preserve"> </w:t>
      </w:r>
      <w:r w:rsidRPr="00E74322">
        <w:rPr>
          <w:b w:val="0"/>
        </w:rPr>
        <w:t>безопасности.</w:t>
      </w:r>
    </w:p>
    <w:p w:rsidR="009859F3" w:rsidRPr="00E74322" w:rsidRDefault="009859F3" w:rsidP="00D47A14">
      <w:pPr>
        <w:pStyle w:val="Heading1"/>
        <w:numPr>
          <w:ilvl w:val="2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b w:val="0"/>
        </w:rPr>
      </w:pPr>
      <w:r w:rsidRPr="00E74322">
        <w:rPr>
          <w:b w:val="0"/>
        </w:rPr>
        <w:t>Во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время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проведения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мероприятия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обучающимся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следует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выполнять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все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указания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руководителя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(руководителя группы),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соблюдать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правила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поведения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на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улице,</w:t>
      </w:r>
      <w:r w:rsidRPr="00E74322">
        <w:rPr>
          <w:b w:val="0"/>
          <w:spacing w:val="-2"/>
        </w:rPr>
        <w:t xml:space="preserve"> </w:t>
      </w:r>
      <w:r w:rsidRPr="00E74322">
        <w:rPr>
          <w:b w:val="0"/>
        </w:rPr>
        <w:t>в</w:t>
      </w:r>
      <w:r w:rsidRPr="00E74322">
        <w:rPr>
          <w:b w:val="0"/>
          <w:spacing w:val="-2"/>
        </w:rPr>
        <w:t xml:space="preserve"> </w:t>
      </w:r>
      <w:r w:rsidRPr="00E74322">
        <w:rPr>
          <w:b w:val="0"/>
        </w:rPr>
        <w:t>общественном транспорте.</w:t>
      </w:r>
    </w:p>
    <w:p w:rsidR="009859F3" w:rsidRPr="00E74322" w:rsidRDefault="009859F3" w:rsidP="00D47A14">
      <w:pPr>
        <w:pStyle w:val="Heading1"/>
        <w:numPr>
          <w:ilvl w:val="2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b w:val="0"/>
        </w:rPr>
      </w:pPr>
      <w:r w:rsidRPr="00E74322">
        <w:rPr>
          <w:b w:val="0"/>
        </w:rPr>
        <w:t>Обучающиеся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должны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соблюдать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дисциплину,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следовать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установленным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маршрутом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движения,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оставаться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в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расположении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группы,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если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это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определено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руководителем.</w:t>
      </w:r>
    </w:p>
    <w:p w:rsidR="009859F3" w:rsidRPr="00E74322" w:rsidRDefault="009859F3" w:rsidP="00D47A14">
      <w:pPr>
        <w:pStyle w:val="Heading1"/>
        <w:numPr>
          <w:ilvl w:val="2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b w:val="0"/>
        </w:rPr>
      </w:pPr>
      <w:r w:rsidRPr="00E74322">
        <w:rPr>
          <w:b w:val="0"/>
        </w:rPr>
        <w:t>Соблюдать правила личной гигиены, своевременно сообщать руководителю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группы</w:t>
      </w:r>
      <w:r w:rsidRPr="00E74322">
        <w:rPr>
          <w:b w:val="0"/>
          <w:spacing w:val="-4"/>
        </w:rPr>
        <w:t xml:space="preserve"> </w:t>
      </w:r>
      <w:r w:rsidRPr="00E74322">
        <w:rPr>
          <w:b w:val="0"/>
        </w:rPr>
        <w:t>об</w:t>
      </w:r>
      <w:r w:rsidRPr="00E74322">
        <w:rPr>
          <w:b w:val="0"/>
          <w:spacing w:val="2"/>
        </w:rPr>
        <w:t xml:space="preserve"> </w:t>
      </w:r>
      <w:r w:rsidRPr="00E74322">
        <w:rPr>
          <w:b w:val="0"/>
        </w:rPr>
        <w:t>ухудшении здоровья</w:t>
      </w:r>
      <w:r w:rsidRPr="00E74322">
        <w:rPr>
          <w:b w:val="0"/>
          <w:spacing w:val="-1"/>
        </w:rPr>
        <w:t xml:space="preserve"> </w:t>
      </w:r>
      <w:r w:rsidRPr="00E74322">
        <w:rPr>
          <w:b w:val="0"/>
        </w:rPr>
        <w:t>или травме.</w:t>
      </w:r>
    </w:p>
    <w:p w:rsidR="009859F3" w:rsidRPr="00E74322" w:rsidRDefault="009859F3" w:rsidP="00D47A14">
      <w:pPr>
        <w:pStyle w:val="Heading1"/>
        <w:numPr>
          <w:ilvl w:val="2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b w:val="0"/>
        </w:rPr>
      </w:pPr>
      <w:r w:rsidRPr="00E74322">
        <w:rPr>
          <w:b w:val="0"/>
        </w:rPr>
        <w:t>Обучающиеся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должны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уважать местные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традиции, бережно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относиться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к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природе,</w:t>
      </w:r>
      <w:r w:rsidRPr="00E74322">
        <w:rPr>
          <w:b w:val="0"/>
          <w:spacing w:val="-2"/>
        </w:rPr>
        <w:t xml:space="preserve"> </w:t>
      </w:r>
      <w:r w:rsidRPr="00E74322">
        <w:rPr>
          <w:b w:val="0"/>
        </w:rPr>
        <w:t>памятникам истории</w:t>
      </w:r>
      <w:r w:rsidRPr="00E74322">
        <w:rPr>
          <w:b w:val="0"/>
          <w:spacing w:val="-3"/>
        </w:rPr>
        <w:t xml:space="preserve"> </w:t>
      </w:r>
      <w:r w:rsidRPr="00E74322">
        <w:rPr>
          <w:b w:val="0"/>
        </w:rPr>
        <w:t>и культуры.</w:t>
      </w:r>
    </w:p>
    <w:p w:rsidR="009859F3" w:rsidRPr="00E74322" w:rsidRDefault="009859F3" w:rsidP="00D47A14">
      <w:pPr>
        <w:pStyle w:val="Heading1"/>
        <w:numPr>
          <w:ilvl w:val="2"/>
          <w:numId w:val="5"/>
        </w:numPr>
        <w:tabs>
          <w:tab w:val="left" w:pos="426"/>
          <w:tab w:val="left" w:pos="1134"/>
          <w:tab w:val="left" w:pos="1176"/>
        </w:tabs>
        <w:spacing w:line="240" w:lineRule="auto"/>
        <w:ind w:left="0" w:firstLine="426"/>
        <w:rPr>
          <w:b w:val="0"/>
        </w:rPr>
      </w:pPr>
      <w:r w:rsidRPr="00E74322">
        <w:rPr>
          <w:b w:val="0"/>
        </w:rPr>
        <w:t>Обучающиеся не должны самостоятельно покидать мероприятие. Покинуть</w:t>
      </w:r>
      <w:r w:rsidRPr="00E74322">
        <w:rPr>
          <w:b w:val="0"/>
          <w:spacing w:val="1"/>
        </w:rPr>
        <w:t xml:space="preserve"> </w:t>
      </w:r>
      <w:r w:rsidRPr="00E74322">
        <w:rPr>
          <w:b w:val="0"/>
        </w:rPr>
        <w:t>мероприятие</w:t>
      </w:r>
      <w:r w:rsidRPr="00E74322">
        <w:rPr>
          <w:b w:val="0"/>
          <w:spacing w:val="-2"/>
        </w:rPr>
        <w:t xml:space="preserve"> </w:t>
      </w:r>
      <w:r w:rsidRPr="00E74322">
        <w:rPr>
          <w:b w:val="0"/>
        </w:rPr>
        <w:t>обучающиеся</w:t>
      </w:r>
      <w:r w:rsidRPr="00E74322">
        <w:rPr>
          <w:b w:val="0"/>
          <w:spacing w:val="-1"/>
        </w:rPr>
        <w:t xml:space="preserve"> </w:t>
      </w:r>
      <w:r w:rsidRPr="00E74322">
        <w:rPr>
          <w:b w:val="0"/>
        </w:rPr>
        <w:t>могут</w:t>
      </w:r>
      <w:r w:rsidRPr="00E74322">
        <w:rPr>
          <w:b w:val="0"/>
          <w:spacing w:val="-2"/>
        </w:rPr>
        <w:t xml:space="preserve"> </w:t>
      </w:r>
      <w:r w:rsidRPr="00E74322">
        <w:rPr>
          <w:b w:val="0"/>
        </w:rPr>
        <w:t>только с</w:t>
      </w:r>
      <w:r w:rsidRPr="00E74322">
        <w:rPr>
          <w:b w:val="0"/>
          <w:spacing w:val="-2"/>
        </w:rPr>
        <w:t xml:space="preserve"> </w:t>
      </w:r>
      <w:r w:rsidRPr="00E74322">
        <w:rPr>
          <w:b w:val="0"/>
        </w:rPr>
        <w:t>разрешения</w:t>
      </w:r>
      <w:r w:rsidRPr="00E74322">
        <w:rPr>
          <w:b w:val="0"/>
          <w:spacing w:val="-1"/>
        </w:rPr>
        <w:t xml:space="preserve"> </w:t>
      </w:r>
      <w:r w:rsidRPr="00E74322">
        <w:rPr>
          <w:b w:val="0"/>
        </w:rPr>
        <w:t>классного</w:t>
      </w:r>
      <w:r w:rsidRPr="00E74322">
        <w:rPr>
          <w:b w:val="0"/>
          <w:spacing w:val="-3"/>
        </w:rPr>
        <w:t xml:space="preserve"> </w:t>
      </w:r>
      <w:r w:rsidRPr="00E74322">
        <w:rPr>
          <w:b w:val="0"/>
        </w:rPr>
        <w:t>руководителя.</w:t>
      </w:r>
    </w:p>
    <w:p w:rsidR="009859F3" w:rsidRPr="00C2086A" w:rsidRDefault="009859F3" w:rsidP="00D47A14">
      <w:pPr>
        <w:pStyle w:val="Heading1"/>
        <w:numPr>
          <w:ilvl w:val="0"/>
          <w:numId w:val="5"/>
        </w:numPr>
        <w:tabs>
          <w:tab w:val="left" w:pos="426"/>
          <w:tab w:val="left" w:pos="567"/>
        </w:tabs>
        <w:spacing w:line="240" w:lineRule="auto"/>
        <w:ind w:left="0" w:firstLine="426"/>
        <w:jc w:val="center"/>
      </w:pPr>
      <w:r w:rsidRPr="00C2086A">
        <w:t>Правила</w:t>
      </w:r>
      <w:r w:rsidRPr="00C2086A">
        <w:rPr>
          <w:spacing w:val="-1"/>
        </w:rPr>
        <w:t xml:space="preserve"> </w:t>
      </w:r>
      <w:r w:rsidRPr="00C2086A">
        <w:t>поведения в школе</w:t>
      </w:r>
    </w:p>
    <w:p w:rsidR="009859F3" w:rsidRPr="00C2086A" w:rsidRDefault="009859F3" w:rsidP="00D47A14">
      <w:pPr>
        <w:pStyle w:val="BodyText"/>
        <w:tabs>
          <w:tab w:val="left" w:pos="426"/>
          <w:tab w:val="left" w:pos="1134"/>
        </w:tabs>
        <w:ind w:left="0" w:firstLine="0"/>
      </w:pPr>
      <w:r w:rsidRPr="00C2086A">
        <w:t>Обучающиеся</w:t>
      </w:r>
      <w:r w:rsidRPr="00C2086A">
        <w:rPr>
          <w:spacing w:val="-3"/>
        </w:rPr>
        <w:t xml:space="preserve"> </w:t>
      </w:r>
      <w:r w:rsidRPr="00C2086A">
        <w:t>должны: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14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2"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здороваться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работниками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и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посетителями</w:t>
      </w:r>
      <w:r w:rsidRPr="00C208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школы;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14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2"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проявлять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уважение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к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старшим,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заботиться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младших;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14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2"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уступать дорогу педагогам, мальчики – пропускать вперед девочек, старшие –</w:t>
      </w:r>
      <w:r w:rsidRPr="00C2086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пропускать</w:t>
      </w:r>
      <w:r w:rsidRPr="00C208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вперед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младших;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14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2"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соблюдать</w:t>
      </w:r>
      <w:r w:rsidRPr="00C208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вежливые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формы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общения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с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окружающими;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14"/>
        </w:numPr>
        <w:tabs>
          <w:tab w:val="left" w:pos="426"/>
          <w:tab w:val="left" w:pos="747"/>
          <w:tab w:val="left" w:pos="1134"/>
        </w:tabs>
        <w:autoSpaceDE w:val="0"/>
        <w:autoSpaceDN w:val="0"/>
        <w:spacing w:before="2"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не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допускать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откровенную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демонстрацию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личных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отношений;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14"/>
        </w:numPr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sz w:val="28"/>
          <w:szCs w:val="28"/>
        </w:rPr>
        <w:t>не</w:t>
      </w:r>
      <w:r w:rsidRPr="00C208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разговаривать</w:t>
      </w:r>
      <w:r w:rsidRPr="00C208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громко</w:t>
      </w:r>
      <w:r w:rsidRPr="00C208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по</w:t>
      </w:r>
      <w:r w:rsidRPr="00C208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sz w:val="28"/>
          <w:szCs w:val="28"/>
        </w:rPr>
        <w:t>телефону.</w:t>
      </w:r>
    </w:p>
    <w:p w:rsidR="009859F3" w:rsidRPr="00C2086A" w:rsidRDefault="009859F3" w:rsidP="00C2086A">
      <w:pPr>
        <w:pStyle w:val="ListParagraph"/>
        <w:widowControl w:val="0"/>
        <w:tabs>
          <w:tab w:val="left" w:pos="426"/>
          <w:tab w:val="left" w:pos="960"/>
          <w:tab w:val="left" w:pos="1134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859F3" w:rsidRPr="00C2086A" w:rsidRDefault="009859F3" w:rsidP="00D47A14">
      <w:pPr>
        <w:pStyle w:val="Heading1"/>
        <w:numPr>
          <w:ilvl w:val="0"/>
          <w:numId w:val="15"/>
        </w:numPr>
        <w:tabs>
          <w:tab w:val="left" w:pos="993"/>
          <w:tab w:val="left" w:pos="1560"/>
        </w:tabs>
        <w:spacing w:before="6" w:line="240" w:lineRule="auto"/>
        <w:ind w:left="0" w:firstLine="426"/>
      </w:pPr>
      <w:r w:rsidRPr="00C2086A">
        <w:t xml:space="preserve">Основания и принципы привлечения обучающихся к дисциплинарной </w:t>
      </w:r>
      <w:r w:rsidRPr="00C2086A">
        <w:rPr>
          <w:spacing w:val="-67"/>
        </w:rPr>
        <w:t xml:space="preserve"> </w:t>
      </w:r>
      <w:r w:rsidRPr="00C2086A">
        <w:t>ответственности.</w:t>
      </w:r>
      <w:r w:rsidRPr="00C2086A">
        <w:rPr>
          <w:spacing w:val="-5"/>
        </w:rPr>
        <w:t xml:space="preserve"> </w:t>
      </w:r>
      <w:r w:rsidRPr="00C2086A">
        <w:t>Меры</w:t>
      </w:r>
      <w:r w:rsidRPr="00C2086A">
        <w:rPr>
          <w:spacing w:val="-2"/>
        </w:rPr>
        <w:t xml:space="preserve"> </w:t>
      </w:r>
      <w:r w:rsidRPr="00C2086A">
        <w:t>дисциплинарного взыскания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 xml:space="preserve">За неисполнение или нарушение устава </w:t>
      </w:r>
      <w:r>
        <w:rPr>
          <w:color w:val="000000"/>
          <w:sz w:val="28"/>
          <w:szCs w:val="28"/>
        </w:rPr>
        <w:t>Школы</w:t>
      </w:r>
      <w:r w:rsidRPr="00C2086A">
        <w:rPr>
          <w:color w:val="000000"/>
          <w:sz w:val="28"/>
          <w:szCs w:val="28"/>
        </w:rPr>
        <w:t>, правил внутреннего распорядка, в том числе требований к дисциплине на учебных занятиях и правилам</w:t>
      </w:r>
      <w:r>
        <w:rPr>
          <w:color w:val="000000"/>
          <w:sz w:val="28"/>
          <w:szCs w:val="28"/>
        </w:rPr>
        <w:t xml:space="preserve"> поведения в такой организации </w:t>
      </w:r>
      <w:r w:rsidRPr="00C2086A">
        <w:rPr>
          <w:color w:val="000000"/>
          <w:sz w:val="28"/>
          <w:szCs w:val="28"/>
        </w:rPr>
        <w:t>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- замечание, выговор, отчисление из организации, осуществляющей образовательную деятельность.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 xml:space="preserve">За неоднократное совершение дисциплинарных проступков, предусмотренных </w:t>
      </w:r>
      <w:hyperlink r:id="rId7" w:history="1">
        <w:r w:rsidRPr="00C2086A">
          <w:rPr>
            <w:rStyle w:val="Hyperlink"/>
            <w:color w:val="000000"/>
            <w:sz w:val="28"/>
            <w:szCs w:val="28"/>
            <w:u w:val="none"/>
          </w:rPr>
          <w:t>правилами</w:t>
        </w:r>
      </w:hyperlink>
      <w:r w:rsidRPr="00C2086A">
        <w:rPr>
          <w:color w:val="000000"/>
          <w:sz w:val="28"/>
          <w:szCs w:val="28"/>
        </w:rPr>
        <w:t xml:space="preserve"> внутреннего распорядка, допускается применение отчисления несовершеннолетнего обучающегося, достигшего возраста пятнадцати лет, из </w:t>
      </w:r>
      <w:r>
        <w:rPr>
          <w:color w:val="000000"/>
          <w:sz w:val="28"/>
          <w:szCs w:val="28"/>
        </w:rPr>
        <w:t>Школы</w:t>
      </w:r>
      <w:r w:rsidRPr="00C2086A">
        <w:rPr>
          <w:color w:val="000000"/>
          <w:sz w:val="28"/>
          <w:szCs w:val="28"/>
        </w:rPr>
        <w:t xml:space="preserve">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</w:t>
      </w:r>
      <w:r>
        <w:rPr>
          <w:color w:val="000000"/>
          <w:sz w:val="28"/>
          <w:szCs w:val="28"/>
        </w:rPr>
        <w:t>Школе</w:t>
      </w:r>
      <w:r w:rsidRPr="00C2086A">
        <w:rPr>
          <w:color w:val="000000"/>
          <w:sz w:val="28"/>
          <w:szCs w:val="28"/>
        </w:rPr>
        <w:t xml:space="preserve"> оказывает отрицательное влияние на других обучающихся, нарушает их права и права работников </w:t>
      </w:r>
      <w:r>
        <w:rPr>
          <w:color w:val="000000"/>
          <w:sz w:val="28"/>
          <w:szCs w:val="28"/>
        </w:rPr>
        <w:t>Школы</w:t>
      </w:r>
      <w:r w:rsidRPr="00C2086A">
        <w:rPr>
          <w:color w:val="000000"/>
          <w:sz w:val="28"/>
          <w:szCs w:val="28"/>
        </w:rPr>
        <w:t>, а также нормальное функционирование организации, осуществляющей образовательную деятельность.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>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Школа</w:t>
      </w:r>
      <w:r w:rsidRPr="00C2086A">
        <w:rPr>
          <w:color w:val="000000"/>
          <w:sz w:val="28"/>
          <w:szCs w:val="28"/>
        </w:rPr>
        <w:t>,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>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 xml:space="preserve">Меры дисциплинарного взыскания не применяются: </w:t>
      </w:r>
    </w:p>
    <w:p w:rsidR="009859F3" w:rsidRPr="00C2086A" w:rsidRDefault="009859F3" w:rsidP="00D47A14">
      <w:pPr>
        <w:pStyle w:val="NormalWeb"/>
        <w:numPr>
          <w:ilvl w:val="0"/>
          <w:numId w:val="17"/>
        </w:numPr>
        <w:tabs>
          <w:tab w:val="left" w:pos="709"/>
        </w:tabs>
        <w:spacing w:before="105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>к обучающимся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отсталости);</w:t>
      </w:r>
    </w:p>
    <w:p w:rsidR="009859F3" w:rsidRPr="00C2086A" w:rsidRDefault="009859F3" w:rsidP="00D47A14">
      <w:pPr>
        <w:pStyle w:val="NormalWeb"/>
        <w:numPr>
          <w:ilvl w:val="0"/>
          <w:numId w:val="17"/>
        </w:numPr>
        <w:tabs>
          <w:tab w:val="left" w:pos="709"/>
        </w:tabs>
        <w:spacing w:before="105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>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>При выборе меры дисциплинарного взыскания учитывается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советов обучающихся, советов родителей.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>Принципы</w:t>
      </w:r>
      <w:r w:rsidRPr="00C2086A">
        <w:rPr>
          <w:color w:val="000000"/>
          <w:spacing w:val="-5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дисциплинарной</w:t>
      </w:r>
      <w:r w:rsidRPr="00C2086A">
        <w:rPr>
          <w:color w:val="000000"/>
          <w:spacing w:val="-4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ответственности</w:t>
      </w:r>
      <w:r w:rsidRPr="00C2086A">
        <w:rPr>
          <w:color w:val="000000"/>
          <w:spacing w:val="-8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обучающихся: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18"/>
        </w:numPr>
        <w:tabs>
          <w:tab w:val="left" w:pos="709"/>
          <w:tab w:val="left" w:pos="1023"/>
          <w:tab w:val="left" w:pos="2786"/>
          <w:tab w:val="left" w:pos="4796"/>
          <w:tab w:val="left" w:pos="6950"/>
          <w:tab w:val="left" w:pos="8444"/>
          <w:tab w:val="left" w:pos="8916"/>
        </w:tabs>
        <w:autoSpaceDE w:val="0"/>
        <w:autoSpaceDN w:val="0"/>
        <w:spacing w:before="66"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неотвратимость дисциплинарного взыскания</w:t>
      </w:r>
      <w:r w:rsidRPr="00C2086A">
        <w:rPr>
          <w:rFonts w:ascii="Times New Roman" w:hAnsi="Times New Roman"/>
          <w:color w:val="000000"/>
          <w:sz w:val="28"/>
          <w:szCs w:val="28"/>
        </w:rPr>
        <w:tab/>
        <w:t>(ни один дисциплинарный</w:t>
      </w:r>
      <w:r w:rsidRPr="00C2086A">
        <w:rPr>
          <w:rFonts w:ascii="Times New Roman" w:hAnsi="Times New Roman"/>
          <w:color w:val="000000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проступок</w:t>
      </w:r>
      <w:r w:rsidRPr="00C2086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обучающегося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не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должен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быть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оставлен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без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внимания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рассмотрения);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18"/>
        </w:numPr>
        <w:tabs>
          <w:tab w:val="left" w:pos="709"/>
          <w:tab w:val="left" w:pos="1023"/>
          <w:tab w:val="left" w:pos="2786"/>
          <w:tab w:val="left" w:pos="4796"/>
          <w:tab w:val="left" w:pos="6950"/>
          <w:tab w:val="left" w:pos="8444"/>
          <w:tab w:val="left" w:pos="8916"/>
        </w:tabs>
        <w:autoSpaceDE w:val="0"/>
        <w:autoSpaceDN w:val="0"/>
        <w:spacing w:before="66"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презумпция невиновности</w:t>
      </w:r>
      <w:r w:rsidRPr="00C2086A">
        <w:rPr>
          <w:rFonts w:ascii="Times New Roman" w:hAnsi="Times New Roman"/>
          <w:color w:val="000000"/>
          <w:sz w:val="28"/>
          <w:szCs w:val="28"/>
        </w:rPr>
        <w:tab/>
        <w:t xml:space="preserve">(неустранимые сомнения 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>виновности</w:t>
      </w:r>
      <w:r w:rsidRPr="00C2086A">
        <w:rPr>
          <w:rFonts w:ascii="Times New Roman" w:hAnsi="Times New Roman"/>
          <w:color w:val="000000"/>
          <w:spacing w:val="-67"/>
          <w:sz w:val="28"/>
          <w:szCs w:val="28"/>
        </w:rPr>
        <w:t xml:space="preserve">   </w:t>
      </w:r>
      <w:r w:rsidRPr="00C2086A">
        <w:rPr>
          <w:rFonts w:ascii="Times New Roman" w:hAnsi="Times New Roman"/>
          <w:color w:val="000000"/>
          <w:sz w:val="28"/>
          <w:szCs w:val="28"/>
        </w:rPr>
        <w:t xml:space="preserve"> обучающегося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толкуются в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его пользу);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18"/>
        </w:numPr>
        <w:tabs>
          <w:tab w:val="left" w:pos="709"/>
          <w:tab w:val="left" w:pos="1023"/>
          <w:tab w:val="left" w:pos="2786"/>
          <w:tab w:val="left" w:pos="4796"/>
          <w:tab w:val="left" w:pos="6950"/>
          <w:tab w:val="left" w:pos="8444"/>
          <w:tab w:val="left" w:pos="8916"/>
        </w:tabs>
        <w:autoSpaceDE w:val="0"/>
        <w:autoSpaceDN w:val="0"/>
        <w:spacing w:before="66"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виновность</w:t>
      </w:r>
      <w:r w:rsidRPr="00C2086A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(ответственность</w:t>
      </w:r>
      <w:r w:rsidRPr="00C2086A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наступает</w:t>
      </w:r>
      <w:r w:rsidRPr="00C2086A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за</w:t>
      </w:r>
      <w:r w:rsidRPr="00C2086A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дисциплинарные</w:t>
      </w:r>
      <w:r w:rsidRPr="00C2086A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проступки</w:t>
      </w:r>
      <w:r w:rsidRPr="00C2086A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</w:t>
      </w:r>
      <w:r w:rsidRPr="00C2086A">
        <w:rPr>
          <w:rFonts w:ascii="Times New Roman" w:hAnsi="Times New Roman"/>
          <w:color w:val="000000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наступившие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последствия,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отношении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которых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установлена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вина</w:t>
      </w:r>
      <w:r w:rsidRPr="00C2086A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 xml:space="preserve">обучающегося); 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18"/>
        </w:numPr>
        <w:tabs>
          <w:tab w:val="left" w:pos="709"/>
          <w:tab w:val="left" w:pos="1023"/>
          <w:tab w:val="left" w:pos="2786"/>
          <w:tab w:val="left" w:pos="4796"/>
          <w:tab w:val="left" w:pos="6950"/>
          <w:tab w:val="left" w:pos="8444"/>
          <w:tab w:val="left" w:pos="8916"/>
        </w:tabs>
        <w:autoSpaceDE w:val="0"/>
        <w:autoSpaceDN w:val="0"/>
        <w:spacing w:before="66"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за</w:t>
      </w:r>
      <w:r w:rsidRPr="00C2086A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каждый</w:t>
      </w:r>
      <w:r w:rsidRPr="00C2086A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дисциплинарный</w:t>
      </w:r>
      <w:r w:rsidRPr="00C2086A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проступок</w:t>
      </w:r>
      <w:r w:rsidRPr="00C2086A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может</w:t>
      </w:r>
      <w:r w:rsidRPr="00C2086A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быть</w:t>
      </w:r>
      <w:r w:rsidRPr="00C2086A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применена</w:t>
      </w:r>
      <w:r w:rsidRPr="00C2086A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одна</w:t>
      </w:r>
      <w:r w:rsidRPr="00C2086A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мера</w:t>
      </w:r>
      <w:r w:rsidRPr="00C2086A">
        <w:rPr>
          <w:rFonts w:ascii="Times New Roman" w:hAnsi="Times New Roman"/>
          <w:color w:val="000000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дисциплинарного взыскания.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 xml:space="preserve"> Меры дисциплинарного взыскания и порядок привлечения обучающихся к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дисциплинарной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ответственности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регламентируются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Положением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порядке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применения к обучающимся и с обучающихся мер дисциплинарного взыскания в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Муниципальном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бюджетном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общеобразовательном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учреждения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Плосковская с</w:t>
      </w:r>
      <w:r w:rsidRPr="00C2086A">
        <w:rPr>
          <w:rFonts w:ascii="Times New Roman" w:hAnsi="Times New Roman"/>
          <w:color w:val="000000"/>
          <w:sz w:val="28"/>
          <w:szCs w:val="28"/>
        </w:rPr>
        <w:t>редняя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общеобразовательная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школа</w:t>
      </w:r>
      <w:r w:rsidRPr="00C2086A">
        <w:rPr>
          <w:rFonts w:ascii="Times New Roman" w:hAnsi="Times New Roman"/>
          <w:color w:val="000000"/>
          <w:sz w:val="28"/>
          <w:szCs w:val="28"/>
        </w:rPr>
        <w:t>».</w:t>
      </w:r>
    </w:p>
    <w:p w:rsidR="009859F3" w:rsidRPr="00C2086A" w:rsidRDefault="009859F3" w:rsidP="00D47A14">
      <w:pPr>
        <w:pStyle w:val="Heading1"/>
        <w:numPr>
          <w:ilvl w:val="0"/>
          <w:numId w:val="15"/>
        </w:numPr>
        <w:tabs>
          <w:tab w:val="left" w:pos="993"/>
          <w:tab w:val="left" w:pos="2597"/>
        </w:tabs>
        <w:spacing w:before="2" w:line="240" w:lineRule="auto"/>
        <w:ind w:left="0" w:firstLine="426"/>
        <w:jc w:val="center"/>
        <w:rPr>
          <w:color w:val="000000"/>
        </w:rPr>
      </w:pPr>
      <w:r w:rsidRPr="00C2086A">
        <w:rPr>
          <w:color w:val="000000"/>
        </w:rPr>
        <w:t>Основания</w:t>
      </w:r>
      <w:r w:rsidRPr="00C2086A">
        <w:rPr>
          <w:color w:val="000000"/>
          <w:spacing w:val="-5"/>
        </w:rPr>
        <w:t xml:space="preserve"> </w:t>
      </w:r>
      <w:r w:rsidRPr="00C2086A">
        <w:rPr>
          <w:color w:val="000000"/>
        </w:rPr>
        <w:t>и</w:t>
      </w:r>
      <w:r w:rsidRPr="00C2086A">
        <w:rPr>
          <w:color w:val="000000"/>
          <w:spacing w:val="-4"/>
        </w:rPr>
        <w:t xml:space="preserve"> </w:t>
      </w:r>
      <w:r w:rsidRPr="00C2086A">
        <w:rPr>
          <w:color w:val="000000"/>
        </w:rPr>
        <w:t>порядок</w:t>
      </w:r>
      <w:r w:rsidRPr="00C2086A">
        <w:rPr>
          <w:color w:val="000000"/>
          <w:spacing w:val="-4"/>
        </w:rPr>
        <w:t xml:space="preserve"> </w:t>
      </w:r>
      <w:r w:rsidRPr="00C2086A">
        <w:rPr>
          <w:color w:val="000000"/>
        </w:rPr>
        <w:t>поощрения</w:t>
      </w:r>
      <w:r w:rsidRPr="00C2086A">
        <w:rPr>
          <w:color w:val="000000"/>
          <w:spacing w:val="-5"/>
        </w:rPr>
        <w:t xml:space="preserve"> </w:t>
      </w:r>
      <w:r w:rsidRPr="00C2086A">
        <w:rPr>
          <w:color w:val="000000"/>
        </w:rPr>
        <w:t>обучающихся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15"/>
        </w:numPr>
        <w:tabs>
          <w:tab w:val="left" w:pos="993"/>
          <w:tab w:val="left" w:pos="1243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 xml:space="preserve"> Поощрения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(в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качестве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оценки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стимулирования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личных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достижений,</w:t>
      </w:r>
      <w:r w:rsidRPr="00C2086A">
        <w:rPr>
          <w:rFonts w:ascii="Times New Roman" w:hAnsi="Times New Roman"/>
          <w:color w:val="000000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обучающихся)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устанавливаются за: хорошую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учебу, учебные достижения, в т. ч. достижения на олимпиадах, конкурсах, смотрах и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т.п.; участие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социально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значимых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мероприятиях,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проектах; поступки,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имеющие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высокую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общественную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оценку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(спасение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человека,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помощь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органам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государственной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власти,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участие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волонтерском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движении,</w:t>
      </w:r>
      <w:r w:rsidRPr="00C2086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благотворительной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деятельности и т.п.).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15"/>
        </w:numPr>
        <w:tabs>
          <w:tab w:val="left" w:pos="993"/>
          <w:tab w:val="left" w:pos="1243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школе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устанавливаются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следующие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меры</w:t>
      </w:r>
      <w:r w:rsidRPr="00C2086A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поощрений: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19"/>
        </w:numPr>
        <w:tabs>
          <w:tab w:val="left" w:pos="744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объявление</w:t>
      </w:r>
      <w:r w:rsidRPr="00C2086A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благодарности;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19"/>
        </w:numPr>
        <w:tabs>
          <w:tab w:val="left" w:pos="744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направление</w:t>
      </w:r>
      <w:r w:rsidRPr="00C2086A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благодарственного</w:t>
      </w:r>
      <w:r w:rsidRPr="00C2086A"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письма</w:t>
      </w:r>
      <w:r w:rsidRPr="00C2086A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родителям</w:t>
      </w:r>
      <w:r w:rsidRPr="00C2086A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(законным</w:t>
      </w:r>
      <w:r w:rsidRPr="00C2086A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представителям);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19"/>
        </w:numPr>
        <w:tabs>
          <w:tab w:val="left" w:pos="747"/>
          <w:tab w:val="left" w:pos="993"/>
        </w:tabs>
        <w:autoSpaceDE w:val="0"/>
        <w:autoSpaceDN w:val="0"/>
        <w:spacing w:before="2"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награждение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грамотой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(или)</w:t>
      </w:r>
      <w:r w:rsidRPr="00C2086A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дипломом;</w:t>
      </w:r>
    </w:p>
    <w:p w:rsidR="009859F3" w:rsidRPr="00C2086A" w:rsidRDefault="009859F3" w:rsidP="00D47A14">
      <w:pPr>
        <w:pStyle w:val="ListParagraph"/>
        <w:widowControl w:val="0"/>
        <w:numPr>
          <w:ilvl w:val="0"/>
          <w:numId w:val="19"/>
        </w:numPr>
        <w:tabs>
          <w:tab w:val="left" w:pos="888"/>
          <w:tab w:val="left" w:pos="993"/>
          <w:tab w:val="left" w:pos="2846"/>
          <w:tab w:val="left" w:pos="4804"/>
          <w:tab w:val="left" w:pos="5147"/>
          <w:tab w:val="left" w:pos="7168"/>
          <w:tab w:val="left" w:pos="8343"/>
          <w:tab w:val="left" w:pos="86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представление</w:t>
      </w:r>
      <w:r w:rsidRPr="00C2086A">
        <w:rPr>
          <w:rFonts w:ascii="Times New Roman" w:hAnsi="Times New Roman"/>
          <w:color w:val="000000"/>
          <w:sz w:val="28"/>
          <w:szCs w:val="28"/>
        </w:rPr>
        <w:tab/>
        <w:t>обучающегося</w:t>
      </w:r>
      <w:r w:rsidRPr="00C2086A">
        <w:rPr>
          <w:rFonts w:ascii="Times New Roman" w:hAnsi="Times New Roman"/>
          <w:color w:val="000000"/>
          <w:sz w:val="28"/>
          <w:szCs w:val="28"/>
        </w:rPr>
        <w:tab/>
        <w:t xml:space="preserve">в установленном порядке к 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>награждению</w:t>
      </w:r>
      <w:r w:rsidRPr="00C2086A">
        <w:rPr>
          <w:rFonts w:ascii="Times New Roman" w:hAnsi="Times New Roman"/>
          <w:color w:val="000000"/>
          <w:spacing w:val="-67"/>
          <w:sz w:val="28"/>
          <w:szCs w:val="28"/>
        </w:rPr>
        <w:t xml:space="preserve">    </w:t>
      </w:r>
      <w:r w:rsidRPr="00C2086A">
        <w:rPr>
          <w:rFonts w:ascii="Times New Roman" w:hAnsi="Times New Roman"/>
          <w:color w:val="000000"/>
          <w:sz w:val="28"/>
          <w:szCs w:val="28"/>
        </w:rPr>
        <w:t xml:space="preserve"> государственными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знаками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отличия.</w:t>
      </w:r>
    </w:p>
    <w:p w:rsidR="009859F3" w:rsidRPr="00C2086A" w:rsidRDefault="009859F3" w:rsidP="00D47A14">
      <w:pPr>
        <w:pStyle w:val="ListParagraph"/>
        <w:widowControl w:val="0"/>
        <w:numPr>
          <w:ilvl w:val="1"/>
          <w:numId w:val="15"/>
        </w:numPr>
        <w:tabs>
          <w:tab w:val="left" w:pos="993"/>
          <w:tab w:val="left" w:pos="1317"/>
          <w:tab w:val="left" w:pos="2702"/>
          <w:tab w:val="left" w:pos="3956"/>
          <w:tab w:val="left" w:pos="4315"/>
          <w:tab w:val="left" w:pos="5893"/>
          <w:tab w:val="left" w:pos="8012"/>
          <w:tab w:val="left" w:pos="10040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 xml:space="preserve"> Принятие</w:t>
      </w:r>
      <w:r w:rsidRPr="00C2086A">
        <w:rPr>
          <w:rFonts w:ascii="Times New Roman" w:hAnsi="Times New Roman"/>
          <w:color w:val="000000"/>
          <w:sz w:val="28"/>
          <w:szCs w:val="28"/>
        </w:rPr>
        <w:tab/>
        <w:t>решения</w:t>
      </w:r>
      <w:r w:rsidRPr="00C2086A">
        <w:rPr>
          <w:rFonts w:ascii="Times New Roman" w:hAnsi="Times New Roman"/>
          <w:color w:val="000000"/>
          <w:sz w:val="28"/>
          <w:szCs w:val="28"/>
        </w:rPr>
        <w:tab/>
        <w:t>о</w:t>
      </w:r>
      <w:r w:rsidRPr="00C2086A">
        <w:rPr>
          <w:rFonts w:ascii="Times New Roman" w:hAnsi="Times New Roman"/>
          <w:color w:val="000000"/>
          <w:sz w:val="28"/>
          <w:szCs w:val="28"/>
        </w:rPr>
        <w:tab/>
        <w:t>поощрении</w:t>
      </w:r>
      <w:r w:rsidRPr="00C2086A">
        <w:rPr>
          <w:rFonts w:ascii="Times New Roman" w:hAnsi="Times New Roman"/>
          <w:color w:val="000000"/>
          <w:sz w:val="28"/>
          <w:szCs w:val="28"/>
        </w:rPr>
        <w:tab/>
        <w:t>осуществляется</w:t>
      </w:r>
      <w:r w:rsidRPr="00C2086A">
        <w:rPr>
          <w:rFonts w:ascii="Times New Roman" w:hAnsi="Times New Roman"/>
          <w:color w:val="000000"/>
          <w:sz w:val="28"/>
          <w:szCs w:val="28"/>
        </w:rPr>
        <w:tab/>
        <w:t>руководителем</w:t>
      </w:r>
      <w:r w:rsidRPr="00C2086A">
        <w:rPr>
          <w:rFonts w:ascii="Times New Roman" w:hAnsi="Times New Roman"/>
          <w:color w:val="000000"/>
          <w:sz w:val="28"/>
          <w:szCs w:val="28"/>
        </w:rPr>
        <w:tab/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>на</w:t>
      </w:r>
      <w:r w:rsidRPr="00C2086A">
        <w:rPr>
          <w:rFonts w:ascii="Times New Roman" w:hAnsi="Times New Roman"/>
          <w:color w:val="000000"/>
          <w:spacing w:val="-67"/>
          <w:sz w:val="28"/>
          <w:szCs w:val="28"/>
        </w:rPr>
        <w:t xml:space="preserve">   </w:t>
      </w:r>
      <w:r w:rsidRPr="00C2086A">
        <w:rPr>
          <w:rFonts w:ascii="Times New Roman" w:hAnsi="Times New Roman"/>
          <w:color w:val="000000"/>
          <w:sz w:val="28"/>
          <w:szCs w:val="28"/>
        </w:rPr>
        <w:t xml:space="preserve"> основании: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20"/>
        </w:numPr>
        <w:tabs>
          <w:tab w:val="left" w:pos="747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представления</w:t>
      </w:r>
      <w:r w:rsidRPr="00C2086A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классного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руководителя;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20"/>
        </w:numPr>
        <w:tabs>
          <w:tab w:val="left" w:pos="747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представления</w:t>
      </w:r>
      <w:r w:rsidRPr="00C2086A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Педагогического</w:t>
      </w:r>
      <w:r w:rsidRPr="00C2086A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совета</w:t>
      </w:r>
      <w:r w:rsidRPr="00C2086A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или</w:t>
      </w:r>
      <w:r w:rsidRPr="00C2086A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иных</w:t>
      </w:r>
      <w:r w:rsidRPr="00C2086A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органов</w:t>
      </w:r>
      <w:r w:rsidRPr="00C2086A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коллективного</w:t>
      </w:r>
      <w:r w:rsidRPr="00C2086A">
        <w:rPr>
          <w:rFonts w:ascii="Times New Roman" w:hAnsi="Times New Roman"/>
          <w:color w:val="000000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управления;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20"/>
        </w:numPr>
        <w:tabs>
          <w:tab w:val="left" w:pos="747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обращения</w:t>
      </w:r>
      <w:r w:rsidRPr="00C2086A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отдельных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работников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школы;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20"/>
        </w:numPr>
        <w:tabs>
          <w:tab w:val="left" w:pos="747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обращение</w:t>
      </w:r>
      <w:r w:rsidRPr="00C2086A"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органов</w:t>
      </w:r>
      <w:r w:rsidRPr="00C2086A"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государственной</w:t>
      </w:r>
      <w:r w:rsidRPr="00C2086A"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власти,</w:t>
      </w:r>
      <w:r w:rsidRPr="00C2086A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органов</w:t>
      </w:r>
      <w:r w:rsidRPr="00C2086A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местного</w:t>
      </w:r>
      <w:r w:rsidRPr="00C2086A"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самоуправления;</w:t>
      </w:r>
    </w:p>
    <w:p w:rsidR="009859F3" w:rsidRPr="00C2086A" w:rsidRDefault="009859F3" w:rsidP="00D47A14">
      <w:pPr>
        <w:pStyle w:val="ListParagraph"/>
        <w:widowControl w:val="0"/>
        <w:numPr>
          <w:ilvl w:val="2"/>
          <w:numId w:val="20"/>
        </w:numPr>
        <w:tabs>
          <w:tab w:val="left" w:pos="747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>информации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СМИ.</w:t>
      </w:r>
    </w:p>
    <w:p w:rsidR="009859F3" w:rsidRDefault="009859F3" w:rsidP="00D47A14">
      <w:pPr>
        <w:pStyle w:val="ListParagraph"/>
        <w:widowControl w:val="0"/>
        <w:numPr>
          <w:ilvl w:val="1"/>
          <w:numId w:val="15"/>
        </w:numPr>
        <w:tabs>
          <w:tab w:val="left" w:pos="993"/>
          <w:tab w:val="left" w:pos="1302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C2086A">
        <w:rPr>
          <w:rFonts w:ascii="Times New Roman" w:hAnsi="Times New Roman"/>
          <w:color w:val="000000"/>
          <w:sz w:val="28"/>
          <w:szCs w:val="28"/>
        </w:rPr>
        <w:t xml:space="preserve"> Поощрения</w:t>
      </w:r>
      <w:r w:rsidRPr="00C2086A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применяются</w:t>
      </w:r>
      <w:r w:rsidRPr="00C2086A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в</w:t>
      </w:r>
      <w:r w:rsidRPr="00C2086A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обстановке</w:t>
      </w:r>
      <w:r w:rsidRPr="00C2086A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широкой</w:t>
      </w:r>
      <w:r w:rsidRPr="00C2086A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гласности,</w:t>
      </w:r>
      <w:r w:rsidRPr="00C2086A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доводятся</w:t>
      </w:r>
      <w:r w:rsidRPr="00C2086A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до</w:t>
      </w:r>
      <w:r w:rsidRPr="00C2086A">
        <w:rPr>
          <w:rFonts w:ascii="Times New Roman" w:hAnsi="Times New Roman"/>
          <w:color w:val="000000"/>
          <w:spacing w:val="-67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сведения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обучающихся,</w:t>
      </w:r>
      <w:r w:rsidRPr="00C2086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работников</w:t>
      </w:r>
      <w:r w:rsidRPr="00C2086A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школы,</w:t>
      </w:r>
      <w:r w:rsidRPr="00C2086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родителей</w:t>
      </w:r>
      <w:r w:rsidRPr="00C2086A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(законных</w:t>
      </w:r>
      <w:r w:rsidRPr="00C2086A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086A">
        <w:rPr>
          <w:rFonts w:ascii="Times New Roman" w:hAnsi="Times New Roman"/>
          <w:color w:val="000000"/>
          <w:sz w:val="28"/>
          <w:szCs w:val="28"/>
        </w:rPr>
        <w:t>представителей).</w:t>
      </w:r>
    </w:p>
    <w:p w:rsidR="009859F3" w:rsidRPr="00C2086A" w:rsidRDefault="009859F3" w:rsidP="00C2086A">
      <w:pPr>
        <w:pStyle w:val="ListParagraph"/>
        <w:widowControl w:val="0"/>
        <w:tabs>
          <w:tab w:val="left" w:pos="993"/>
          <w:tab w:val="left" w:pos="1302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859F3" w:rsidRPr="00C2086A" w:rsidRDefault="009859F3" w:rsidP="00D47A14">
      <w:pPr>
        <w:pStyle w:val="Heading1"/>
        <w:numPr>
          <w:ilvl w:val="0"/>
          <w:numId w:val="15"/>
        </w:numPr>
        <w:tabs>
          <w:tab w:val="left" w:pos="851"/>
          <w:tab w:val="left" w:pos="2268"/>
        </w:tabs>
        <w:spacing w:before="5" w:line="240" w:lineRule="auto"/>
        <w:ind w:left="0" w:firstLine="426"/>
        <w:jc w:val="center"/>
        <w:rPr>
          <w:color w:val="000000"/>
        </w:rPr>
      </w:pPr>
      <w:r w:rsidRPr="00C2086A">
        <w:rPr>
          <w:color w:val="000000"/>
        </w:rPr>
        <w:t>Способы</w:t>
      </w:r>
      <w:r w:rsidRPr="00C2086A">
        <w:rPr>
          <w:color w:val="000000"/>
          <w:spacing w:val="-4"/>
        </w:rPr>
        <w:t xml:space="preserve"> </w:t>
      </w:r>
      <w:r w:rsidRPr="00C2086A">
        <w:rPr>
          <w:color w:val="000000"/>
        </w:rPr>
        <w:t>обеспечения</w:t>
      </w:r>
      <w:r w:rsidRPr="00C2086A">
        <w:rPr>
          <w:color w:val="000000"/>
          <w:spacing w:val="-5"/>
        </w:rPr>
        <w:t xml:space="preserve"> </w:t>
      </w:r>
      <w:r w:rsidRPr="00C2086A">
        <w:rPr>
          <w:color w:val="000000"/>
        </w:rPr>
        <w:t>дисциплины</w:t>
      </w:r>
      <w:r w:rsidRPr="00C2086A">
        <w:rPr>
          <w:color w:val="000000"/>
          <w:spacing w:val="-1"/>
        </w:rPr>
        <w:t xml:space="preserve"> </w:t>
      </w:r>
      <w:r w:rsidRPr="00C2086A">
        <w:rPr>
          <w:color w:val="000000"/>
        </w:rPr>
        <w:t>и</w:t>
      </w:r>
      <w:r w:rsidRPr="00C2086A">
        <w:rPr>
          <w:color w:val="000000"/>
          <w:spacing w:val="-5"/>
        </w:rPr>
        <w:t xml:space="preserve"> </w:t>
      </w:r>
      <w:r w:rsidRPr="00C2086A">
        <w:rPr>
          <w:color w:val="000000"/>
        </w:rPr>
        <w:t>порядка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 xml:space="preserve"> Дисциплина</w:t>
      </w:r>
      <w:r w:rsidRPr="00C2086A">
        <w:rPr>
          <w:color w:val="000000"/>
          <w:spacing w:val="-12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и</w:t>
      </w:r>
      <w:r w:rsidRPr="00C2086A">
        <w:rPr>
          <w:color w:val="000000"/>
          <w:spacing w:val="-6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порядок</w:t>
      </w:r>
      <w:r w:rsidRPr="00C2086A">
        <w:rPr>
          <w:color w:val="000000"/>
          <w:spacing w:val="-8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поддерживаются</w:t>
      </w:r>
      <w:r w:rsidRPr="00C2086A">
        <w:rPr>
          <w:color w:val="000000"/>
          <w:spacing w:val="-9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в</w:t>
      </w:r>
      <w:r w:rsidRPr="00C2086A">
        <w:rPr>
          <w:color w:val="000000"/>
          <w:spacing w:val="-9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школе</w:t>
      </w:r>
      <w:r w:rsidRPr="00C2086A">
        <w:rPr>
          <w:color w:val="000000"/>
          <w:spacing w:val="-7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посредством</w:t>
      </w:r>
      <w:r w:rsidRPr="00C2086A">
        <w:rPr>
          <w:color w:val="000000"/>
          <w:spacing w:val="-10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самоконтроля</w:t>
      </w:r>
      <w:r w:rsidRPr="00C2086A">
        <w:rPr>
          <w:color w:val="000000"/>
          <w:spacing w:val="-67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со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стороны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всех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участников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образовательного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процесса,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самоорганизации</w:t>
      </w:r>
      <w:r w:rsidRPr="00C2086A">
        <w:rPr>
          <w:color w:val="000000"/>
          <w:spacing w:val="-67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обучающихся</w:t>
      </w:r>
      <w:r w:rsidRPr="00C2086A">
        <w:rPr>
          <w:color w:val="000000"/>
          <w:spacing w:val="-5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и</w:t>
      </w:r>
      <w:r w:rsidRPr="00C2086A">
        <w:rPr>
          <w:color w:val="000000"/>
          <w:spacing w:val="-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работников,</w:t>
      </w:r>
      <w:r w:rsidRPr="00C2086A">
        <w:rPr>
          <w:color w:val="000000"/>
          <w:spacing w:val="-2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применением</w:t>
      </w:r>
      <w:r w:rsidRPr="00C2086A">
        <w:rPr>
          <w:color w:val="000000"/>
          <w:spacing w:val="-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мер</w:t>
      </w:r>
      <w:r w:rsidRPr="00C2086A">
        <w:rPr>
          <w:color w:val="000000"/>
          <w:spacing w:val="-4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дисциплинарного взыскания.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 xml:space="preserve"> В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целях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поддержания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порядка,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обеспечения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прав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обучающихся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и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работников,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профилактики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и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раннего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выявления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дисциплинарных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проступков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в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школе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организуются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ежедневное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дежурство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обучающихся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и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педагогических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работников.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 xml:space="preserve"> Дежурство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обучающихся по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школе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является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способом самоорганизации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учебного коллектива,</w:t>
      </w:r>
      <w:r w:rsidRPr="00C2086A">
        <w:rPr>
          <w:color w:val="000000"/>
          <w:spacing w:val="-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формой воспитательной</w:t>
      </w:r>
      <w:r w:rsidRPr="00C2086A">
        <w:rPr>
          <w:color w:val="000000"/>
          <w:spacing w:val="-3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работы.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 xml:space="preserve"> Назначение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дежурными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школе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не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умаляет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прав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или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обязанностей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обучающихся.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 xml:space="preserve"> Дежурные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школе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в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своем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поведении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должны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являться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примером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достойного поведения.</w:t>
      </w:r>
    </w:p>
    <w:p w:rsidR="009859F3" w:rsidRPr="00C2086A" w:rsidRDefault="009859F3" w:rsidP="00D47A14">
      <w:pPr>
        <w:pStyle w:val="NormalWeb"/>
        <w:numPr>
          <w:ilvl w:val="1"/>
          <w:numId w:val="15"/>
        </w:numPr>
        <w:tabs>
          <w:tab w:val="left" w:pos="993"/>
        </w:tabs>
        <w:spacing w:before="105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 xml:space="preserve"> При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обнаружении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дисциплинарного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проступка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дежурным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запрещается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самостоятельно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принимать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какие-либо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меры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к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нарушителям,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кроме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устного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замечания,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выраженного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в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корректной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форме.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В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указанном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случае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дежурный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обучающийся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должен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поставить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в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известность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дисциплинарном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проступке</w:t>
      </w:r>
      <w:r w:rsidRPr="00C2086A">
        <w:rPr>
          <w:color w:val="000000"/>
          <w:spacing w:val="-67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дежурного учителя и</w:t>
      </w:r>
      <w:r w:rsidRPr="00C2086A">
        <w:rPr>
          <w:color w:val="000000"/>
          <w:spacing w:val="-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(или) дежурного</w:t>
      </w:r>
      <w:r w:rsidRPr="00C2086A">
        <w:rPr>
          <w:color w:val="000000"/>
          <w:spacing w:val="1"/>
          <w:sz w:val="28"/>
          <w:szCs w:val="28"/>
        </w:rPr>
        <w:t xml:space="preserve"> </w:t>
      </w:r>
      <w:r w:rsidRPr="00C2086A">
        <w:rPr>
          <w:color w:val="000000"/>
          <w:sz w:val="28"/>
          <w:szCs w:val="28"/>
        </w:rPr>
        <w:t>администратора.</w:t>
      </w:r>
    </w:p>
    <w:p w:rsidR="009859F3" w:rsidRPr="00C2086A" w:rsidRDefault="009859F3" w:rsidP="00D47A14">
      <w:pPr>
        <w:pStyle w:val="NormalWeb"/>
        <w:tabs>
          <w:tab w:val="left" w:pos="993"/>
        </w:tabs>
        <w:spacing w:before="105" w:beforeAutospacing="0" w:after="0" w:afterAutospacing="0"/>
        <w:jc w:val="both"/>
        <w:rPr>
          <w:color w:val="000000"/>
          <w:sz w:val="28"/>
          <w:szCs w:val="28"/>
        </w:rPr>
      </w:pPr>
    </w:p>
    <w:p w:rsidR="009859F3" w:rsidRPr="00C2086A" w:rsidRDefault="009859F3" w:rsidP="00D47A14">
      <w:pPr>
        <w:pStyle w:val="Heading1"/>
        <w:numPr>
          <w:ilvl w:val="0"/>
          <w:numId w:val="15"/>
        </w:numPr>
        <w:tabs>
          <w:tab w:val="left" w:pos="993"/>
          <w:tab w:val="left" w:pos="1315"/>
        </w:tabs>
        <w:spacing w:before="4" w:line="240" w:lineRule="auto"/>
        <w:ind w:left="0" w:firstLine="426"/>
        <w:jc w:val="center"/>
        <w:rPr>
          <w:color w:val="000000"/>
        </w:rPr>
      </w:pPr>
      <w:r w:rsidRPr="00C2086A">
        <w:rPr>
          <w:color w:val="000000"/>
        </w:rPr>
        <w:t>Защита</w:t>
      </w:r>
      <w:r w:rsidRPr="00C2086A">
        <w:rPr>
          <w:color w:val="000000"/>
          <w:spacing w:val="-3"/>
        </w:rPr>
        <w:t xml:space="preserve"> </w:t>
      </w:r>
      <w:r w:rsidRPr="00C2086A">
        <w:rPr>
          <w:color w:val="000000"/>
        </w:rPr>
        <w:t>прав,</w:t>
      </w:r>
      <w:r w:rsidRPr="00C2086A">
        <w:rPr>
          <w:color w:val="000000"/>
          <w:spacing w:val="-4"/>
        </w:rPr>
        <w:t xml:space="preserve"> </w:t>
      </w:r>
      <w:r w:rsidRPr="00C2086A">
        <w:rPr>
          <w:color w:val="000000"/>
        </w:rPr>
        <w:t>свобод,</w:t>
      </w:r>
      <w:r w:rsidRPr="00C2086A">
        <w:rPr>
          <w:color w:val="000000"/>
          <w:spacing w:val="-4"/>
        </w:rPr>
        <w:t xml:space="preserve"> </w:t>
      </w:r>
      <w:r w:rsidRPr="00C2086A">
        <w:rPr>
          <w:color w:val="000000"/>
        </w:rPr>
        <w:t>гарантий</w:t>
      </w:r>
      <w:r w:rsidRPr="00C2086A">
        <w:rPr>
          <w:color w:val="000000"/>
          <w:spacing w:val="-4"/>
        </w:rPr>
        <w:t xml:space="preserve"> </w:t>
      </w:r>
      <w:r w:rsidRPr="00C2086A">
        <w:rPr>
          <w:color w:val="000000"/>
        </w:rPr>
        <w:t>и</w:t>
      </w:r>
      <w:r w:rsidRPr="00C2086A">
        <w:rPr>
          <w:color w:val="000000"/>
          <w:spacing w:val="-5"/>
        </w:rPr>
        <w:t xml:space="preserve"> </w:t>
      </w:r>
      <w:r w:rsidRPr="00C2086A">
        <w:rPr>
          <w:color w:val="000000"/>
        </w:rPr>
        <w:t>законных</w:t>
      </w:r>
      <w:r w:rsidRPr="00C2086A">
        <w:rPr>
          <w:color w:val="000000"/>
          <w:spacing w:val="-3"/>
        </w:rPr>
        <w:t xml:space="preserve"> </w:t>
      </w:r>
      <w:r w:rsidRPr="00C2086A">
        <w:rPr>
          <w:color w:val="000000"/>
        </w:rPr>
        <w:t>интересов</w:t>
      </w:r>
      <w:r w:rsidRPr="00C2086A">
        <w:rPr>
          <w:color w:val="000000"/>
          <w:spacing w:val="-4"/>
        </w:rPr>
        <w:t xml:space="preserve"> </w:t>
      </w:r>
      <w:r w:rsidRPr="00C2086A">
        <w:rPr>
          <w:color w:val="000000"/>
        </w:rPr>
        <w:t>обучающихся</w:t>
      </w:r>
    </w:p>
    <w:p w:rsidR="009859F3" w:rsidRPr="00C2086A" w:rsidRDefault="009859F3" w:rsidP="00D47A14">
      <w:pPr>
        <w:pStyle w:val="NormalWeb"/>
        <w:tabs>
          <w:tab w:val="left" w:pos="993"/>
        </w:tabs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 xml:space="preserve">12.1. В целях защиты своих прав обучающиеся, родители </w:t>
      </w:r>
      <w:hyperlink r:id="rId8" w:history="1">
        <w:r w:rsidRPr="00C2086A">
          <w:rPr>
            <w:rStyle w:val="Hyperlink"/>
            <w:color w:val="000000"/>
            <w:sz w:val="28"/>
            <w:szCs w:val="28"/>
            <w:u w:val="none"/>
          </w:rPr>
          <w:t>(законные представители)</w:t>
        </w:r>
      </w:hyperlink>
      <w:r w:rsidRPr="00C2086A">
        <w:rPr>
          <w:color w:val="000000"/>
          <w:sz w:val="28"/>
          <w:szCs w:val="28"/>
        </w:rPr>
        <w:t xml:space="preserve"> несовершеннолетних обучающихся самостоятельно или через своих представителей вправе:</w:t>
      </w:r>
    </w:p>
    <w:p w:rsidR="009859F3" w:rsidRPr="00C2086A" w:rsidRDefault="009859F3" w:rsidP="00D47A14">
      <w:pPr>
        <w:pStyle w:val="NormalWeb"/>
        <w:numPr>
          <w:ilvl w:val="0"/>
          <w:numId w:val="24"/>
        </w:numPr>
        <w:tabs>
          <w:tab w:val="left" w:pos="709"/>
        </w:tabs>
        <w:spacing w:before="105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 xml:space="preserve">направлять в органы управления </w:t>
      </w:r>
      <w:r>
        <w:rPr>
          <w:color w:val="000000"/>
          <w:sz w:val="28"/>
          <w:szCs w:val="28"/>
        </w:rPr>
        <w:t>Школы</w:t>
      </w:r>
      <w:r w:rsidRPr="00C2086A">
        <w:rPr>
          <w:color w:val="000000"/>
          <w:sz w:val="28"/>
          <w:szCs w:val="28"/>
        </w:rPr>
        <w:t>, обращения о применении к работникам указанных организаций, нарушающим и (или) ущемляющим права обучающихся, родителей (законных представителей) несовершеннолетних обучающихся, дисциплинарных взысканий. Такие обращения подлежат обязательному рассмотрению указанными органами с привлечением обучающихся, родителей (законных представителей) несовершеннолетних обучающихся;</w:t>
      </w:r>
    </w:p>
    <w:p w:rsidR="009859F3" w:rsidRPr="00C2086A" w:rsidRDefault="009859F3" w:rsidP="00D47A14">
      <w:pPr>
        <w:pStyle w:val="NormalWeb"/>
        <w:numPr>
          <w:ilvl w:val="0"/>
          <w:numId w:val="24"/>
        </w:numPr>
        <w:tabs>
          <w:tab w:val="left" w:pos="709"/>
        </w:tabs>
        <w:spacing w:before="105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>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работника;</w:t>
      </w:r>
    </w:p>
    <w:p w:rsidR="009859F3" w:rsidRPr="00C2086A" w:rsidRDefault="009859F3" w:rsidP="00D47A14">
      <w:pPr>
        <w:pStyle w:val="NormalWeb"/>
        <w:numPr>
          <w:ilvl w:val="0"/>
          <w:numId w:val="24"/>
        </w:numPr>
        <w:tabs>
          <w:tab w:val="left" w:pos="709"/>
        </w:tabs>
        <w:spacing w:before="105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 xml:space="preserve">использовать не запрещенные законодательством Российской Федерации </w:t>
      </w:r>
      <w:hyperlink r:id="rId9" w:history="1">
        <w:r w:rsidRPr="00C2086A">
          <w:rPr>
            <w:rStyle w:val="Hyperlink"/>
            <w:color w:val="000000"/>
            <w:sz w:val="28"/>
            <w:szCs w:val="28"/>
            <w:u w:val="none"/>
          </w:rPr>
          <w:t>иные способы</w:t>
        </w:r>
      </w:hyperlink>
      <w:r w:rsidRPr="00C2086A">
        <w:rPr>
          <w:color w:val="000000"/>
          <w:sz w:val="28"/>
          <w:szCs w:val="28"/>
        </w:rPr>
        <w:t xml:space="preserve"> защиты прав и законных интересов.</w:t>
      </w:r>
    </w:p>
    <w:p w:rsidR="009859F3" w:rsidRPr="00C2086A" w:rsidRDefault="009859F3" w:rsidP="00D47A14">
      <w:pPr>
        <w:pStyle w:val="NormalWeb"/>
        <w:tabs>
          <w:tab w:val="left" w:pos="993"/>
        </w:tabs>
        <w:spacing w:before="105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>12.2.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дисциплинарного взыскания.</w:t>
      </w:r>
    </w:p>
    <w:p w:rsidR="009859F3" w:rsidRPr="00C2086A" w:rsidRDefault="009859F3" w:rsidP="00D47A14">
      <w:pPr>
        <w:pStyle w:val="NormalWeb"/>
        <w:tabs>
          <w:tab w:val="left" w:pos="993"/>
        </w:tabs>
        <w:spacing w:before="105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 xml:space="preserve">12.3. Комиссия по урегулированию споров между участниками образовательных отношений создается в </w:t>
      </w:r>
      <w:r>
        <w:rPr>
          <w:color w:val="000000"/>
          <w:sz w:val="28"/>
          <w:szCs w:val="28"/>
        </w:rPr>
        <w:t>Школе</w:t>
      </w:r>
      <w:r w:rsidRPr="00C2086A">
        <w:rPr>
          <w:color w:val="000000"/>
          <w:sz w:val="28"/>
          <w:szCs w:val="28"/>
        </w:rPr>
        <w:t xml:space="preserve"> из равного числа представителей совершеннолетних обучающихся, родителей (законных представителей) несовершеннолетних обучающихся, работников организации, осуществляющей образовательную деятельность.</w:t>
      </w:r>
    </w:p>
    <w:p w:rsidR="009859F3" w:rsidRPr="00C2086A" w:rsidRDefault="009859F3" w:rsidP="00D47A14">
      <w:pPr>
        <w:pStyle w:val="NormalWeb"/>
        <w:tabs>
          <w:tab w:val="left" w:pos="993"/>
        </w:tabs>
        <w:spacing w:before="105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>12.4.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организации, осуществляющей образовательную деятельность, и подлежит исполнению в сроки, предусмотренные указанным решением.</w:t>
      </w:r>
    </w:p>
    <w:p w:rsidR="009859F3" w:rsidRPr="00C2086A" w:rsidRDefault="009859F3" w:rsidP="00D47A14">
      <w:pPr>
        <w:pStyle w:val="NormalWeb"/>
        <w:tabs>
          <w:tab w:val="left" w:pos="993"/>
        </w:tabs>
        <w:spacing w:before="105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>12.5.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p w:rsidR="009859F3" w:rsidRPr="00D47A14" w:rsidRDefault="009859F3" w:rsidP="00D47A14">
      <w:pPr>
        <w:pStyle w:val="NormalWeb"/>
        <w:tabs>
          <w:tab w:val="left" w:pos="993"/>
        </w:tabs>
        <w:spacing w:before="105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C2086A">
        <w:rPr>
          <w:color w:val="000000"/>
          <w:sz w:val="28"/>
          <w:szCs w:val="28"/>
        </w:rPr>
        <w:t>12.6. 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актом, который принимается с учетом мнения советов обучающихся, советов родителей, а также представительных органов работников этой организации и (или) обучающихся в ней (при их наличии).</w:t>
      </w:r>
    </w:p>
    <w:p w:rsidR="009859F3" w:rsidRPr="00D47A14" w:rsidRDefault="009859F3" w:rsidP="00D47A14">
      <w:pPr>
        <w:pStyle w:val="NormalWeb"/>
        <w:tabs>
          <w:tab w:val="left" w:pos="426"/>
        </w:tabs>
        <w:spacing w:before="105" w:beforeAutospacing="0" w:after="0" w:afterAutospacing="0"/>
        <w:jc w:val="both"/>
        <w:rPr>
          <w:sz w:val="28"/>
          <w:szCs w:val="28"/>
        </w:rPr>
      </w:pPr>
    </w:p>
    <w:p w:rsidR="009859F3" w:rsidRDefault="009859F3" w:rsidP="006979B9">
      <w:pPr>
        <w:pStyle w:val="Heading1"/>
        <w:numPr>
          <w:ilvl w:val="0"/>
          <w:numId w:val="15"/>
        </w:numPr>
        <w:tabs>
          <w:tab w:val="left" w:pos="426"/>
          <w:tab w:val="left" w:pos="960"/>
          <w:tab w:val="left" w:pos="993"/>
          <w:tab w:val="left" w:pos="1134"/>
          <w:tab w:val="left" w:pos="1315"/>
        </w:tabs>
        <w:spacing w:before="4" w:line="240" w:lineRule="auto"/>
        <w:rPr>
          <w:color w:val="000000"/>
        </w:rPr>
      </w:pPr>
      <w:r>
        <w:rPr>
          <w:color w:val="000000"/>
        </w:rPr>
        <w:t>Заключительные положения.</w:t>
      </w:r>
    </w:p>
    <w:p w:rsidR="009859F3" w:rsidRPr="00FC570E" w:rsidRDefault="009859F3" w:rsidP="00FC570E">
      <w:pPr>
        <w:pStyle w:val="ListParagraph"/>
        <w:widowControl w:val="0"/>
        <w:numPr>
          <w:ilvl w:val="1"/>
          <w:numId w:val="28"/>
        </w:numPr>
        <w:tabs>
          <w:tab w:val="left" w:pos="3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C570E">
        <w:rPr>
          <w:rFonts w:ascii="Times New Roman" w:hAnsi="Times New Roman"/>
          <w:sz w:val="28"/>
          <w:szCs w:val="28"/>
          <w:lang w:eastAsia="ru-RU"/>
        </w:rPr>
        <w:t>Настоящие Правила утверждаются директором Школы.</w:t>
      </w:r>
    </w:p>
    <w:p w:rsidR="009859F3" w:rsidRPr="00FC570E" w:rsidRDefault="009859F3" w:rsidP="00FC570E">
      <w:pPr>
        <w:pStyle w:val="ListParagraph"/>
        <w:widowControl w:val="0"/>
        <w:numPr>
          <w:ilvl w:val="1"/>
          <w:numId w:val="29"/>
        </w:numPr>
        <w:tabs>
          <w:tab w:val="left" w:pos="3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C570E">
        <w:rPr>
          <w:rFonts w:ascii="Times New Roman" w:hAnsi="Times New Roman"/>
          <w:sz w:val="28"/>
          <w:szCs w:val="28"/>
          <w:lang w:eastAsia="ru-RU"/>
        </w:rPr>
        <w:t xml:space="preserve"> Текст настоящих Правил размещается на сайте Школы.</w:t>
      </w:r>
    </w:p>
    <w:p w:rsidR="009859F3" w:rsidRPr="00FC570E" w:rsidRDefault="009859F3" w:rsidP="00FC570E">
      <w:pPr>
        <w:pStyle w:val="Heading1"/>
        <w:tabs>
          <w:tab w:val="left" w:pos="426"/>
          <w:tab w:val="left" w:pos="960"/>
          <w:tab w:val="left" w:pos="993"/>
          <w:tab w:val="left" w:pos="1134"/>
          <w:tab w:val="left" w:pos="1315"/>
        </w:tabs>
        <w:spacing w:before="4" w:line="240" w:lineRule="auto"/>
        <w:ind w:left="0" w:firstLine="0"/>
        <w:rPr>
          <w:b w:val="0"/>
          <w:color w:val="000000"/>
        </w:rPr>
      </w:pPr>
    </w:p>
    <w:sectPr w:rsidR="009859F3" w:rsidRPr="00FC570E" w:rsidSect="007A7AFC">
      <w:pgSz w:w="11906" w:h="16838"/>
      <w:pgMar w:top="1134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73EB6"/>
    <w:multiLevelType w:val="hybridMultilevel"/>
    <w:tmpl w:val="91668D00"/>
    <w:lvl w:ilvl="0" w:tplc="DDCEC95E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hint="default"/>
        <w:w w:val="100"/>
        <w:sz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CE8602D"/>
    <w:multiLevelType w:val="multilevel"/>
    <w:tmpl w:val="DB04AF86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2">
    <w:nsid w:val="14970E2E"/>
    <w:multiLevelType w:val="hybridMultilevel"/>
    <w:tmpl w:val="353813AA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24C67384"/>
    <w:multiLevelType w:val="hybridMultilevel"/>
    <w:tmpl w:val="BC20CDC4"/>
    <w:lvl w:ilvl="0" w:tplc="DDCEC95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w w:val="100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CEC95E">
      <w:numFmt w:val="bullet"/>
      <w:lvlText w:val="–"/>
      <w:lvlJc w:val="left"/>
      <w:pPr>
        <w:ind w:left="928" w:hanging="360"/>
      </w:pPr>
      <w:rPr>
        <w:rFonts w:ascii="Times New Roman" w:eastAsia="Times New Roman" w:hAnsi="Times New Roman" w:hint="default"/>
        <w:w w:val="100"/>
        <w:sz w:val="28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4241B0"/>
    <w:multiLevelType w:val="hybridMultilevel"/>
    <w:tmpl w:val="8E2A487C"/>
    <w:lvl w:ilvl="0" w:tplc="DDCEC95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  <w:w w:val="10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7FE73C4"/>
    <w:multiLevelType w:val="multilevel"/>
    <w:tmpl w:val="2EA87256"/>
    <w:lvl w:ilvl="0">
      <w:start w:val="9"/>
      <w:numFmt w:val="decimal"/>
      <w:lvlText w:val="%1."/>
      <w:lvlJc w:val="left"/>
      <w:pPr>
        <w:ind w:left="660" w:hanging="6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98" w:hanging="6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6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904" w:hanging="1800"/>
      </w:pPr>
      <w:rPr>
        <w:rFonts w:cs="Times New Roman" w:hint="default"/>
      </w:rPr>
    </w:lvl>
  </w:abstractNum>
  <w:abstractNum w:abstractNumId="6">
    <w:nsid w:val="2AFE7FAC"/>
    <w:multiLevelType w:val="hybridMultilevel"/>
    <w:tmpl w:val="5CB63380"/>
    <w:lvl w:ilvl="0" w:tplc="DDCEC95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  <w:w w:val="10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662F58"/>
    <w:multiLevelType w:val="multilevel"/>
    <w:tmpl w:val="2EA87256"/>
    <w:lvl w:ilvl="0">
      <w:start w:val="9"/>
      <w:numFmt w:val="decimal"/>
      <w:lvlText w:val="%1."/>
      <w:lvlJc w:val="left"/>
      <w:pPr>
        <w:ind w:left="1370" w:hanging="6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98" w:hanging="6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6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904" w:hanging="1800"/>
      </w:pPr>
      <w:rPr>
        <w:rFonts w:cs="Times New Roman" w:hint="default"/>
      </w:rPr>
    </w:lvl>
  </w:abstractNum>
  <w:abstractNum w:abstractNumId="8">
    <w:nsid w:val="2D68252C"/>
    <w:multiLevelType w:val="hybridMultilevel"/>
    <w:tmpl w:val="7C123412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320947EF"/>
    <w:multiLevelType w:val="hybridMultilevel"/>
    <w:tmpl w:val="DAC08E56"/>
    <w:lvl w:ilvl="0" w:tplc="DDCEC95E">
      <w:numFmt w:val="bullet"/>
      <w:lvlText w:val="–"/>
      <w:lvlJc w:val="left"/>
      <w:pPr>
        <w:ind w:left="500" w:hanging="216"/>
      </w:pPr>
      <w:rPr>
        <w:rFonts w:ascii="Times New Roman" w:eastAsia="Times New Roman" w:hAnsi="Times New Roman" w:hint="default"/>
        <w:w w:val="100"/>
        <w:sz w:val="28"/>
      </w:rPr>
    </w:lvl>
    <w:lvl w:ilvl="1" w:tplc="D3D06018">
      <w:numFmt w:val="bullet"/>
      <w:lvlText w:val="•"/>
      <w:lvlJc w:val="left"/>
      <w:pPr>
        <w:ind w:left="1206" w:hanging="216"/>
      </w:pPr>
      <w:rPr>
        <w:rFonts w:hint="default"/>
      </w:rPr>
    </w:lvl>
    <w:lvl w:ilvl="2" w:tplc="137E40D0">
      <w:numFmt w:val="bullet"/>
      <w:lvlText w:val="•"/>
      <w:lvlJc w:val="left"/>
      <w:pPr>
        <w:ind w:left="2313" w:hanging="216"/>
      </w:pPr>
      <w:rPr>
        <w:rFonts w:hint="default"/>
      </w:rPr>
    </w:lvl>
    <w:lvl w:ilvl="3" w:tplc="FE046306">
      <w:numFmt w:val="bullet"/>
      <w:lvlText w:val="•"/>
      <w:lvlJc w:val="left"/>
      <w:pPr>
        <w:ind w:left="3419" w:hanging="216"/>
      </w:pPr>
      <w:rPr>
        <w:rFonts w:hint="default"/>
      </w:rPr>
    </w:lvl>
    <w:lvl w:ilvl="4" w:tplc="56C07378">
      <w:numFmt w:val="bullet"/>
      <w:lvlText w:val="•"/>
      <w:lvlJc w:val="left"/>
      <w:pPr>
        <w:ind w:left="4526" w:hanging="216"/>
      </w:pPr>
      <w:rPr>
        <w:rFonts w:hint="default"/>
      </w:rPr>
    </w:lvl>
    <w:lvl w:ilvl="5" w:tplc="4EB4B290">
      <w:numFmt w:val="bullet"/>
      <w:lvlText w:val="•"/>
      <w:lvlJc w:val="left"/>
      <w:pPr>
        <w:ind w:left="5633" w:hanging="216"/>
      </w:pPr>
      <w:rPr>
        <w:rFonts w:hint="default"/>
      </w:rPr>
    </w:lvl>
    <w:lvl w:ilvl="6" w:tplc="DD3C0BCE">
      <w:numFmt w:val="bullet"/>
      <w:lvlText w:val="•"/>
      <w:lvlJc w:val="left"/>
      <w:pPr>
        <w:ind w:left="6739" w:hanging="216"/>
      </w:pPr>
      <w:rPr>
        <w:rFonts w:hint="default"/>
      </w:rPr>
    </w:lvl>
    <w:lvl w:ilvl="7" w:tplc="4B1614D4">
      <w:numFmt w:val="bullet"/>
      <w:lvlText w:val="•"/>
      <w:lvlJc w:val="left"/>
      <w:pPr>
        <w:ind w:left="7846" w:hanging="216"/>
      </w:pPr>
      <w:rPr>
        <w:rFonts w:hint="default"/>
      </w:rPr>
    </w:lvl>
    <w:lvl w:ilvl="8" w:tplc="5FF81F1C">
      <w:numFmt w:val="bullet"/>
      <w:lvlText w:val="•"/>
      <w:lvlJc w:val="left"/>
      <w:pPr>
        <w:ind w:left="8953" w:hanging="216"/>
      </w:pPr>
      <w:rPr>
        <w:rFonts w:hint="default"/>
      </w:rPr>
    </w:lvl>
  </w:abstractNum>
  <w:abstractNum w:abstractNumId="10">
    <w:nsid w:val="35AE1196"/>
    <w:multiLevelType w:val="multilevel"/>
    <w:tmpl w:val="BF7EFF70"/>
    <w:lvl w:ilvl="0">
      <w:start w:val="2"/>
      <w:numFmt w:val="decimal"/>
      <w:lvlText w:val="%1."/>
      <w:lvlJc w:val="left"/>
      <w:pPr>
        <w:ind w:left="1101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cs="Times New Roman" w:hint="default"/>
      </w:rPr>
    </w:lvl>
  </w:abstractNum>
  <w:abstractNum w:abstractNumId="11">
    <w:nsid w:val="369F25B0"/>
    <w:multiLevelType w:val="multilevel"/>
    <w:tmpl w:val="2F92473A"/>
    <w:lvl w:ilvl="0">
      <w:start w:val="11"/>
      <w:numFmt w:val="decimal"/>
      <w:lvlText w:val="%1."/>
      <w:lvlJc w:val="left"/>
      <w:pPr>
        <w:ind w:left="825" w:hanging="82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632" w:hanging="82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39" w:hanging="8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0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6" w:hanging="2160"/>
      </w:pPr>
      <w:rPr>
        <w:rFonts w:cs="Times New Roman" w:hint="default"/>
      </w:rPr>
    </w:lvl>
  </w:abstractNum>
  <w:abstractNum w:abstractNumId="12">
    <w:nsid w:val="3E3B30CD"/>
    <w:multiLevelType w:val="multilevel"/>
    <w:tmpl w:val="7E260AB2"/>
    <w:lvl w:ilvl="0">
      <w:start w:val="1"/>
      <w:numFmt w:val="decimal"/>
      <w:lvlText w:val="%1"/>
      <w:lvlJc w:val="left"/>
      <w:pPr>
        <w:ind w:left="109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9" w:hanging="49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2"/>
      <w:numFmt w:val="decimal"/>
      <w:lvlText w:val="%3."/>
      <w:lvlJc w:val="left"/>
      <w:pPr>
        <w:ind w:left="28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3">
      <w:start w:val="1"/>
      <w:numFmt w:val="decimal"/>
      <w:lvlText w:val="%3.%4."/>
      <w:lvlJc w:val="left"/>
      <w:pPr>
        <w:ind w:left="851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4">
      <w:numFmt w:val="bullet"/>
      <w:lvlText w:val="•"/>
      <w:lvlJc w:val="left"/>
      <w:pPr>
        <w:ind w:left="6562" w:hanging="567"/>
      </w:pPr>
      <w:rPr>
        <w:rFonts w:hint="default"/>
      </w:rPr>
    </w:lvl>
    <w:lvl w:ilvl="5">
      <w:numFmt w:val="bullet"/>
      <w:lvlText w:val="•"/>
      <w:lvlJc w:val="left"/>
      <w:pPr>
        <w:ind w:left="7329" w:hanging="567"/>
      </w:pPr>
      <w:rPr>
        <w:rFonts w:hint="default"/>
      </w:rPr>
    </w:lvl>
    <w:lvl w:ilvl="6">
      <w:numFmt w:val="bullet"/>
      <w:lvlText w:val="•"/>
      <w:lvlJc w:val="left"/>
      <w:pPr>
        <w:ind w:left="8096" w:hanging="567"/>
      </w:pPr>
      <w:rPr>
        <w:rFonts w:hint="default"/>
      </w:rPr>
    </w:lvl>
    <w:lvl w:ilvl="7">
      <w:numFmt w:val="bullet"/>
      <w:lvlText w:val="•"/>
      <w:lvlJc w:val="left"/>
      <w:pPr>
        <w:ind w:left="8864" w:hanging="567"/>
      </w:pPr>
      <w:rPr>
        <w:rFonts w:hint="default"/>
      </w:rPr>
    </w:lvl>
    <w:lvl w:ilvl="8">
      <w:numFmt w:val="bullet"/>
      <w:lvlText w:val="•"/>
      <w:lvlJc w:val="left"/>
      <w:pPr>
        <w:ind w:left="9631" w:hanging="567"/>
      </w:pPr>
      <w:rPr>
        <w:rFonts w:hint="default"/>
      </w:rPr>
    </w:lvl>
  </w:abstractNum>
  <w:abstractNum w:abstractNumId="13">
    <w:nsid w:val="41940B95"/>
    <w:multiLevelType w:val="hybridMultilevel"/>
    <w:tmpl w:val="F56CCFEA"/>
    <w:lvl w:ilvl="0" w:tplc="DDCEC95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w w:val="1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0A385D"/>
    <w:multiLevelType w:val="multilevel"/>
    <w:tmpl w:val="2EA87256"/>
    <w:lvl w:ilvl="0">
      <w:start w:val="9"/>
      <w:numFmt w:val="decimal"/>
      <w:lvlText w:val="%1."/>
      <w:lvlJc w:val="left"/>
      <w:pPr>
        <w:ind w:left="1370" w:hanging="6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98" w:hanging="6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6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904" w:hanging="1800"/>
      </w:pPr>
      <w:rPr>
        <w:rFonts w:cs="Times New Roman" w:hint="default"/>
      </w:rPr>
    </w:lvl>
  </w:abstractNum>
  <w:abstractNum w:abstractNumId="15">
    <w:nsid w:val="4B571C4B"/>
    <w:multiLevelType w:val="multilevel"/>
    <w:tmpl w:val="5900CD1E"/>
    <w:lvl w:ilvl="0">
      <w:start w:val="11"/>
      <w:numFmt w:val="decimal"/>
      <w:lvlText w:val="%1."/>
      <w:lvlJc w:val="left"/>
      <w:pPr>
        <w:ind w:left="825" w:hanging="82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632" w:hanging="825"/>
      </w:pPr>
      <w:rPr>
        <w:rFonts w:cs="Times New Roman" w:hint="default"/>
      </w:rPr>
    </w:lvl>
    <w:lvl w:ilvl="2">
      <w:numFmt w:val="bullet"/>
      <w:lvlText w:val="–"/>
      <w:lvlJc w:val="left"/>
      <w:pPr>
        <w:ind w:left="439" w:hanging="825"/>
      </w:pPr>
      <w:rPr>
        <w:rFonts w:ascii="Times New Roman" w:eastAsia="Times New Roman" w:hAnsi="Times New Roman" w:hint="default"/>
        <w:w w:val="100"/>
        <w:sz w:val="28"/>
      </w:rPr>
    </w:lvl>
    <w:lvl w:ilvl="3">
      <w:start w:val="1"/>
      <w:numFmt w:val="decimal"/>
      <w:lvlText w:val="%1.%2.%3.%4."/>
      <w:lvlJc w:val="left"/>
      <w:pPr>
        <w:ind w:left="50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6" w:hanging="2160"/>
      </w:pPr>
      <w:rPr>
        <w:rFonts w:cs="Times New Roman" w:hint="default"/>
      </w:rPr>
    </w:lvl>
  </w:abstractNum>
  <w:abstractNum w:abstractNumId="16">
    <w:nsid w:val="50115578"/>
    <w:multiLevelType w:val="multilevel"/>
    <w:tmpl w:val="2C2E60A2"/>
    <w:lvl w:ilvl="0">
      <w:start w:val="13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50551ECA"/>
    <w:multiLevelType w:val="hybridMultilevel"/>
    <w:tmpl w:val="48705356"/>
    <w:lvl w:ilvl="0" w:tplc="DDCEC95E">
      <w:numFmt w:val="bullet"/>
      <w:lvlText w:val="–"/>
      <w:lvlJc w:val="left"/>
      <w:pPr>
        <w:ind w:left="1254" w:hanging="360"/>
      </w:pPr>
      <w:rPr>
        <w:rFonts w:ascii="Times New Roman" w:eastAsia="Times New Roman" w:hAnsi="Times New Roman" w:hint="default"/>
        <w:w w:val="100"/>
        <w:sz w:val="28"/>
      </w:rPr>
    </w:lvl>
    <w:lvl w:ilvl="1" w:tplc="04190003" w:tentative="1">
      <w:start w:val="1"/>
      <w:numFmt w:val="bullet"/>
      <w:lvlText w:val="o"/>
      <w:lvlJc w:val="left"/>
      <w:pPr>
        <w:ind w:left="19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</w:abstractNum>
  <w:abstractNum w:abstractNumId="18">
    <w:nsid w:val="53466DB2"/>
    <w:multiLevelType w:val="multilevel"/>
    <w:tmpl w:val="1098015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cs="Times New Roman" w:hint="default"/>
      </w:rPr>
    </w:lvl>
  </w:abstractNum>
  <w:abstractNum w:abstractNumId="19">
    <w:nsid w:val="5899394E"/>
    <w:multiLevelType w:val="multilevel"/>
    <w:tmpl w:val="4AC2741A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Times New Roman" w:hint="default"/>
      </w:rPr>
    </w:lvl>
  </w:abstractNum>
  <w:abstractNum w:abstractNumId="20">
    <w:nsid w:val="5A164A07"/>
    <w:multiLevelType w:val="multilevel"/>
    <w:tmpl w:val="613A5DC8"/>
    <w:lvl w:ilvl="0">
      <w:start w:val="13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5C4A3A47"/>
    <w:multiLevelType w:val="hybridMultilevel"/>
    <w:tmpl w:val="AAB2FB5A"/>
    <w:lvl w:ilvl="0" w:tplc="04CED20C">
      <w:start w:val="9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2">
    <w:nsid w:val="5DE27A3D"/>
    <w:multiLevelType w:val="hybridMultilevel"/>
    <w:tmpl w:val="B018FEE0"/>
    <w:lvl w:ilvl="0" w:tplc="DDCEC95E"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hint="default"/>
        <w:w w:val="100"/>
        <w:sz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6C15199"/>
    <w:multiLevelType w:val="multilevel"/>
    <w:tmpl w:val="5900CD1E"/>
    <w:lvl w:ilvl="0">
      <w:start w:val="11"/>
      <w:numFmt w:val="decimal"/>
      <w:lvlText w:val="%1."/>
      <w:lvlJc w:val="left"/>
      <w:pPr>
        <w:ind w:left="825" w:hanging="82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632" w:hanging="825"/>
      </w:pPr>
      <w:rPr>
        <w:rFonts w:cs="Times New Roman" w:hint="default"/>
      </w:rPr>
    </w:lvl>
    <w:lvl w:ilvl="2">
      <w:numFmt w:val="bullet"/>
      <w:lvlText w:val="–"/>
      <w:lvlJc w:val="left"/>
      <w:pPr>
        <w:ind w:left="439" w:hanging="825"/>
      </w:pPr>
      <w:rPr>
        <w:rFonts w:ascii="Times New Roman" w:eastAsia="Times New Roman" w:hAnsi="Times New Roman" w:hint="default"/>
        <w:w w:val="100"/>
        <w:sz w:val="28"/>
      </w:rPr>
    </w:lvl>
    <w:lvl w:ilvl="3">
      <w:start w:val="1"/>
      <w:numFmt w:val="decimal"/>
      <w:lvlText w:val="%1.%2.%3.%4."/>
      <w:lvlJc w:val="left"/>
      <w:pPr>
        <w:ind w:left="50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6" w:hanging="2160"/>
      </w:pPr>
      <w:rPr>
        <w:rFonts w:cs="Times New Roman" w:hint="default"/>
      </w:rPr>
    </w:lvl>
  </w:abstractNum>
  <w:abstractNum w:abstractNumId="24">
    <w:nsid w:val="70AA02B5"/>
    <w:multiLevelType w:val="multilevel"/>
    <w:tmpl w:val="A32677BC"/>
    <w:lvl w:ilvl="0">
      <w:start w:val="2"/>
      <w:numFmt w:val="decimal"/>
      <w:lvlText w:val="%1"/>
      <w:lvlJc w:val="left"/>
      <w:pPr>
        <w:ind w:left="1026" w:hanging="49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0" w:hanging="49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3049" w:hanging="492"/>
      </w:pPr>
      <w:rPr>
        <w:rFonts w:hint="default"/>
      </w:rPr>
    </w:lvl>
    <w:lvl w:ilvl="3">
      <w:numFmt w:val="bullet"/>
      <w:lvlText w:val="•"/>
      <w:lvlJc w:val="left"/>
      <w:pPr>
        <w:ind w:left="4063" w:hanging="492"/>
      </w:pPr>
      <w:rPr>
        <w:rFonts w:hint="default"/>
      </w:rPr>
    </w:lvl>
    <w:lvl w:ilvl="4">
      <w:numFmt w:val="bullet"/>
      <w:lvlText w:val="•"/>
      <w:lvlJc w:val="left"/>
      <w:pPr>
        <w:ind w:left="5078" w:hanging="492"/>
      </w:pPr>
      <w:rPr>
        <w:rFonts w:hint="default"/>
      </w:rPr>
    </w:lvl>
    <w:lvl w:ilvl="5">
      <w:numFmt w:val="bullet"/>
      <w:lvlText w:val="•"/>
      <w:lvlJc w:val="left"/>
      <w:pPr>
        <w:ind w:left="6093" w:hanging="492"/>
      </w:pPr>
      <w:rPr>
        <w:rFonts w:hint="default"/>
      </w:rPr>
    </w:lvl>
    <w:lvl w:ilvl="6">
      <w:numFmt w:val="bullet"/>
      <w:lvlText w:val="•"/>
      <w:lvlJc w:val="left"/>
      <w:pPr>
        <w:ind w:left="7107" w:hanging="492"/>
      </w:pPr>
      <w:rPr>
        <w:rFonts w:hint="default"/>
      </w:rPr>
    </w:lvl>
    <w:lvl w:ilvl="7">
      <w:numFmt w:val="bullet"/>
      <w:lvlText w:val="•"/>
      <w:lvlJc w:val="left"/>
      <w:pPr>
        <w:ind w:left="8122" w:hanging="492"/>
      </w:pPr>
      <w:rPr>
        <w:rFonts w:hint="default"/>
      </w:rPr>
    </w:lvl>
    <w:lvl w:ilvl="8">
      <w:numFmt w:val="bullet"/>
      <w:lvlText w:val="•"/>
      <w:lvlJc w:val="left"/>
      <w:pPr>
        <w:ind w:left="9137" w:hanging="492"/>
      </w:pPr>
      <w:rPr>
        <w:rFonts w:hint="default"/>
      </w:rPr>
    </w:lvl>
  </w:abstractNum>
  <w:abstractNum w:abstractNumId="25">
    <w:nsid w:val="721A13B2"/>
    <w:multiLevelType w:val="hybridMultilevel"/>
    <w:tmpl w:val="A35EF3CE"/>
    <w:lvl w:ilvl="0" w:tplc="DDCEC95E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hint="default"/>
        <w:w w:val="100"/>
        <w:sz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78471E34"/>
    <w:multiLevelType w:val="hybridMultilevel"/>
    <w:tmpl w:val="5B44C328"/>
    <w:lvl w:ilvl="0" w:tplc="DDCEC95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w w:val="100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991763"/>
    <w:multiLevelType w:val="singleLevel"/>
    <w:tmpl w:val="E3A4A3CE"/>
    <w:lvl w:ilvl="0">
      <w:start w:val="1"/>
      <w:numFmt w:val="decimal"/>
      <w:lvlText w:val="7.%1."/>
      <w:legacy w:legacy="1" w:legacySpace="0" w:legacyIndent="318"/>
      <w:lvlJc w:val="left"/>
      <w:rPr>
        <w:rFonts w:ascii="Times New Roman" w:hAnsi="Times New Roman" w:cs="Times New Roman" w:hint="default"/>
      </w:rPr>
    </w:lvl>
  </w:abstractNum>
  <w:abstractNum w:abstractNumId="28">
    <w:nsid w:val="7E6B2E5C"/>
    <w:multiLevelType w:val="multilevel"/>
    <w:tmpl w:val="5900CD1E"/>
    <w:lvl w:ilvl="0">
      <w:start w:val="11"/>
      <w:numFmt w:val="decimal"/>
      <w:lvlText w:val="%1."/>
      <w:lvlJc w:val="left"/>
      <w:pPr>
        <w:ind w:left="825" w:hanging="82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632" w:hanging="825"/>
      </w:pPr>
      <w:rPr>
        <w:rFonts w:cs="Times New Roman" w:hint="default"/>
      </w:rPr>
    </w:lvl>
    <w:lvl w:ilvl="2">
      <w:numFmt w:val="bullet"/>
      <w:lvlText w:val="–"/>
      <w:lvlJc w:val="left"/>
      <w:pPr>
        <w:ind w:left="439" w:hanging="825"/>
      </w:pPr>
      <w:rPr>
        <w:rFonts w:ascii="Times New Roman" w:eastAsia="Times New Roman" w:hAnsi="Times New Roman" w:hint="default"/>
        <w:w w:val="100"/>
        <w:sz w:val="28"/>
      </w:rPr>
    </w:lvl>
    <w:lvl w:ilvl="3">
      <w:start w:val="1"/>
      <w:numFmt w:val="decimal"/>
      <w:lvlText w:val="%1.%2.%3.%4."/>
      <w:lvlJc w:val="left"/>
      <w:pPr>
        <w:ind w:left="50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6" w:hanging="2160"/>
      </w:pPr>
      <w:rPr>
        <w:rFonts w:cs="Times New Roman" w:hint="default"/>
      </w:rPr>
    </w:lvl>
  </w:abstractNum>
  <w:abstractNum w:abstractNumId="29">
    <w:nsid w:val="7EF56243"/>
    <w:multiLevelType w:val="multilevel"/>
    <w:tmpl w:val="1098015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cs="Times New Roman" w:hint="default"/>
      </w:rPr>
    </w:lvl>
  </w:abstractNum>
  <w:num w:numId="1">
    <w:abstractNumId w:val="18"/>
  </w:num>
  <w:num w:numId="2">
    <w:abstractNumId w:val="25"/>
  </w:num>
  <w:num w:numId="3">
    <w:abstractNumId w:val="24"/>
  </w:num>
  <w:num w:numId="4">
    <w:abstractNumId w:val="12"/>
  </w:num>
  <w:num w:numId="5">
    <w:abstractNumId w:val="10"/>
  </w:num>
  <w:num w:numId="6">
    <w:abstractNumId w:val="1"/>
  </w:num>
  <w:num w:numId="7">
    <w:abstractNumId w:val="19"/>
  </w:num>
  <w:num w:numId="8">
    <w:abstractNumId w:val="9"/>
  </w:num>
  <w:num w:numId="9">
    <w:abstractNumId w:val="2"/>
  </w:num>
  <w:num w:numId="10">
    <w:abstractNumId w:val="8"/>
  </w:num>
  <w:num w:numId="11">
    <w:abstractNumId w:val="21"/>
  </w:num>
  <w:num w:numId="12">
    <w:abstractNumId w:val="17"/>
  </w:num>
  <w:num w:numId="13">
    <w:abstractNumId w:val="13"/>
  </w:num>
  <w:num w:numId="14">
    <w:abstractNumId w:val="3"/>
  </w:num>
  <w:num w:numId="15">
    <w:abstractNumId w:val="7"/>
  </w:num>
  <w:num w:numId="16">
    <w:abstractNumId w:val="11"/>
  </w:num>
  <w:num w:numId="17">
    <w:abstractNumId w:val="0"/>
  </w:num>
  <w:num w:numId="18">
    <w:abstractNumId w:val="6"/>
  </w:num>
  <w:num w:numId="19">
    <w:abstractNumId w:val="4"/>
  </w:num>
  <w:num w:numId="20">
    <w:abstractNumId w:val="23"/>
  </w:num>
  <w:num w:numId="21">
    <w:abstractNumId w:val="5"/>
  </w:num>
  <w:num w:numId="22">
    <w:abstractNumId w:val="28"/>
  </w:num>
  <w:num w:numId="23">
    <w:abstractNumId w:val="15"/>
  </w:num>
  <w:num w:numId="24">
    <w:abstractNumId w:val="26"/>
  </w:num>
  <w:num w:numId="25">
    <w:abstractNumId w:val="22"/>
  </w:num>
  <w:num w:numId="26">
    <w:abstractNumId w:val="14"/>
  </w:num>
  <w:num w:numId="27">
    <w:abstractNumId w:val="27"/>
  </w:num>
  <w:num w:numId="28">
    <w:abstractNumId w:val="16"/>
  </w:num>
  <w:num w:numId="29">
    <w:abstractNumId w:val="20"/>
  </w:num>
  <w:num w:numId="3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1024"/>
    <w:rsid w:val="000940B4"/>
    <w:rsid w:val="000F2674"/>
    <w:rsid w:val="00141A25"/>
    <w:rsid w:val="0019341F"/>
    <w:rsid w:val="001C1F57"/>
    <w:rsid w:val="0027108B"/>
    <w:rsid w:val="003E403C"/>
    <w:rsid w:val="004F5982"/>
    <w:rsid w:val="0054657E"/>
    <w:rsid w:val="0056183E"/>
    <w:rsid w:val="0062106B"/>
    <w:rsid w:val="00695CFB"/>
    <w:rsid w:val="006979B9"/>
    <w:rsid w:val="006E2822"/>
    <w:rsid w:val="007A7AFC"/>
    <w:rsid w:val="00816C0E"/>
    <w:rsid w:val="00824C95"/>
    <w:rsid w:val="00880911"/>
    <w:rsid w:val="009859F3"/>
    <w:rsid w:val="009D4100"/>
    <w:rsid w:val="00A00B7B"/>
    <w:rsid w:val="00A30DE1"/>
    <w:rsid w:val="00A57814"/>
    <w:rsid w:val="00AE58EE"/>
    <w:rsid w:val="00B3144A"/>
    <w:rsid w:val="00B652F5"/>
    <w:rsid w:val="00BB380B"/>
    <w:rsid w:val="00BF1D7E"/>
    <w:rsid w:val="00C2086A"/>
    <w:rsid w:val="00C53478"/>
    <w:rsid w:val="00C53C63"/>
    <w:rsid w:val="00C82CFB"/>
    <w:rsid w:val="00CA6750"/>
    <w:rsid w:val="00CC71B8"/>
    <w:rsid w:val="00D47A14"/>
    <w:rsid w:val="00D6211A"/>
    <w:rsid w:val="00D70E0D"/>
    <w:rsid w:val="00DC1712"/>
    <w:rsid w:val="00DE06EA"/>
    <w:rsid w:val="00DE3E29"/>
    <w:rsid w:val="00E12CA2"/>
    <w:rsid w:val="00E5576E"/>
    <w:rsid w:val="00E74322"/>
    <w:rsid w:val="00F206BD"/>
    <w:rsid w:val="00F41024"/>
    <w:rsid w:val="00F85038"/>
    <w:rsid w:val="00FB71EB"/>
    <w:rsid w:val="00FC570E"/>
    <w:rsid w:val="00FF3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024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CC71B8"/>
    <w:pPr>
      <w:widowControl w:val="0"/>
      <w:autoSpaceDE w:val="0"/>
      <w:autoSpaceDN w:val="0"/>
      <w:spacing w:before="3" w:after="0" w:line="319" w:lineRule="exact"/>
      <w:ind w:left="534" w:hanging="282"/>
      <w:jc w:val="both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C71B8"/>
    <w:rPr>
      <w:rFonts w:ascii="Times New Roman" w:hAnsi="Times New Roman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99"/>
    <w:qFormat/>
    <w:rsid w:val="00F41024"/>
    <w:pPr>
      <w:ind w:left="720"/>
      <w:contextualSpacing/>
    </w:pPr>
  </w:style>
  <w:style w:type="table" w:styleId="TableGrid">
    <w:name w:val="Table Grid"/>
    <w:basedOn w:val="TableNormal"/>
    <w:uiPriority w:val="99"/>
    <w:rsid w:val="00F4102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0940B4"/>
    <w:pPr>
      <w:widowControl w:val="0"/>
      <w:autoSpaceDE w:val="0"/>
      <w:autoSpaceDN w:val="0"/>
      <w:spacing w:after="0" w:line="240" w:lineRule="auto"/>
      <w:ind w:left="109" w:firstLine="425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940B4"/>
    <w:rPr>
      <w:rFonts w:ascii="Times New Roman" w:hAnsi="Times New Roman" w:cs="Times New Roman"/>
      <w:sz w:val="28"/>
      <w:szCs w:val="28"/>
    </w:rPr>
  </w:style>
  <w:style w:type="paragraph" w:styleId="NormalWeb">
    <w:name w:val="Normal (Web)"/>
    <w:basedOn w:val="Normal"/>
    <w:uiPriority w:val="99"/>
    <w:rsid w:val="000940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F206B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208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08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gin.consultant.ru/link/?req=doc&amp;base=LAW&amp;n=99661&amp;dst=100004&amp;field=134&amp;date=01.02.202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ogin.consultant.ru/link/?req=doc&amp;base=LAW&amp;n=451871&amp;dst=100608&amp;field=134&amp;date=01.02.20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ogin.consultant.ru/link/?req=doc&amp;base=LAW&amp;n=446171&amp;dst=56&amp;field=134&amp;date=01.02.20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342</TotalTime>
  <Pages>14</Pages>
  <Words>4923</Words>
  <Characters>28066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Краюхина Лариса Владимировна</dc:creator>
  <cp:keywords/>
  <dc:description/>
  <cp:lastModifiedBy>Admin</cp:lastModifiedBy>
  <cp:revision>14</cp:revision>
  <cp:lastPrinted>2024-07-10T04:29:00Z</cp:lastPrinted>
  <dcterms:created xsi:type="dcterms:W3CDTF">2024-02-07T09:53:00Z</dcterms:created>
  <dcterms:modified xsi:type="dcterms:W3CDTF">2025-01-28T08:22:00Z</dcterms:modified>
</cp:coreProperties>
</file>